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3EAAF" w14:textId="694A28E9" w:rsidR="00E25295" w:rsidRPr="00E25295" w:rsidRDefault="00373AB6" w:rsidP="00E25295">
      <w:pPr>
        <w:spacing w:after="0" w:line="264" w:lineRule="auto"/>
        <w:jc w:val="left"/>
        <w:rPr>
          <w:rFonts w:cs="Arial"/>
          <w:b/>
          <w:bCs/>
          <w:sz w:val="16"/>
          <w:szCs w:val="16"/>
          <w:u w:val="single"/>
          <w:lang w:val="pl"/>
        </w:rPr>
      </w:pPr>
      <w:r>
        <w:rPr>
          <w:rFonts w:cs="Arial"/>
          <w:b/>
          <w:bCs/>
          <w:sz w:val="16"/>
          <w:szCs w:val="16"/>
          <w:u w:val="single"/>
          <w:lang w:val="pl"/>
        </w:rPr>
        <w:t>Polnisch/POLSKI</w:t>
      </w:r>
    </w:p>
    <w:p w14:paraId="108F4130" w14:textId="77777777" w:rsidR="00B90ADB" w:rsidRPr="00254532" w:rsidRDefault="00B90ADB" w:rsidP="00EA4C67">
      <w:pPr>
        <w:spacing w:after="0" w:line="264" w:lineRule="auto"/>
        <w:jc w:val="center"/>
        <w:rPr>
          <w:rFonts w:cs="Arial"/>
          <w:b/>
          <w:sz w:val="48"/>
          <w:szCs w:val="48"/>
          <w:lang w:val="pl-PL"/>
        </w:rPr>
      </w:pPr>
      <w:r w:rsidRPr="00254532">
        <w:rPr>
          <w:rFonts w:cs="Arial"/>
          <w:b/>
          <w:bCs/>
          <w:sz w:val="48"/>
          <w:szCs w:val="48"/>
          <w:lang w:val="pl"/>
        </w:rPr>
        <w:t>Warsztaty językowe dla kobiet</w:t>
      </w:r>
    </w:p>
    <w:p w14:paraId="62C48A01" w14:textId="77777777" w:rsidR="00B90ADB" w:rsidRPr="00254532" w:rsidRDefault="00B90ADB" w:rsidP="00EA4C67">
      <w:pPr>
        <w:spacing w:after="0" w:line="264" w:lineRule="auto"/>
        <w:rPr>
          <w:rFonts w:cs="Arial"/>
          <w:sz w:val="26"/>
          <w:szCs w:val="26"/>
        </w:rPr>
      </w:pPr>
      <w:r w:rsidRPr="00254532">
        <w:rPr>
          <w:rFonts w:cs="Arial"/>
          <w:sz w:val="26"/>
          <w:szCs w:val="26"/>
          <w:lang w:val="pl"/>
        </w:rPr>
        <w:t xml:space="preserve">Lokalne centrum integracji powiatu Gütersloh (Kommunales Integrationszentrum) oferuje kursy językowe dla kobiet. Kurs językowy w Verl skierowany jest do wszystkich kobiet, które chciałyby lepiej rozumieć język niemiecki i mówić w tym języku. Podczas kursu zajmiemy się językowymi podstawami w sytuacjach z życia codziennego, takimi jak zakupy, rozmowy w przedszkolu/szkole lub wizyty lekarskie. Dziecko zostanie objęte bezpłatną opieką. </w:t>
      </w:r>
    </w:p>
    <w:p w14:paraId="28EF31B7" w14:textId="77777777" w:rsidR="00EA4C67" w:rsidRPr="00254532" w:rsidRDefault="00EA4C67" w:rsidP="00EA4C67">
      <w:pPr>
        <w:spacing w:after="0" w:line="264" w:lineRule="auto"/>
        <w:rPr>
          <w:rFonts w:cs="Arial"/>
          <w:sz w:val="26"/>
          <w:szCs w:val="26"/>
        </w:rPr>
      </w:pPr>
    </w:p>
    <w:p w14:paraId="7B52FBCA" w14:textId="77777777" w:rsidR="00B90ADB" w:rsidRPr="00254532" w:rsidRDefault="00B90ADB" w:rsidP="00EA4C67">
      <w:pPr>
        <w:spacing w:after="0" w:line="264" w:lineRule="auto"/>
        <w:jc w:val="left"/>
        <w:rPr>
          <w:rFonts w:cs="Arial"/>
          <w:b/>
          <w:sz w:val="26"/>
          <w:szCs w:val="26"/>
        </w:rPr>
      </w:pPr>
      <w:r w:rsidRPr="00254532">
        <w:rPr>
          <w:rFonts w:cs="Arial"/>
          <w:b/>
          <w:bCs/>
          <w:sz w:val="26"/>
          <w:szCs w:val="26"/>
          <w:lang w:val="pl"/>
        </w:rPr>
        <w:t>Nasza oferta:</w:t>
      </w: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B90ADB" w:rsidRPr="00254532" w14:paraId="5DE4E8C7" w14:textId="77777777" w:rsidTr="00D50673">
        <w:tc>
          <w:tcPr>
            <w:tcW w:w="1696" w:type="dxa"/>
          </w:tcPr>
          <w:p w14:paraId="39926B12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  <w:r w:rsidRPr="00254532">
              <w:rPr>
                <w:rFonts w:cs="Arial"/>
                <w:b/>
                <w:bCs/>
                <w:sz w:val="26"/>
                <w:szCs w:val="26"/>
                <w:lang w:val="pl"/>
              </w:rPr>
              <w:t>Co?</w:t>
            </w:r>
          </w:p>
        </w:tc>
        <w:tc>
          <w:tcPr>
            <w:tcW w:w="8080" w:type="dxa"/>
          </w:tcPr>
          <w:p w14:paraId="41226097" w14:textId="77777777" w:rsidR="00B90ADB" w:rsidRPr="00254532" w:rsidRDefault="00B90ADB" w:rsidP="00EA4C67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-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Kurs językowy dla kobiet z opieką nad dziećmi</w:t>
            </w:r>
          </w:p>
          <w:p w14:paraId="5EE04C88" w14:textId="77777777" w:rsidR="00B90ADB" w:rsidRPr="00254532" w:rsidRDefault="00B90ADB" w:rsidP="00EA4C67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-PL"/>
              </w:rPr>
            </w:pPr>
          </w:p>
        </w:tc>
      </w:tr>
      <w:tr w:rsidR="00B90ADB" w:rsidRPr="00254532" w14:paraId="59273E7A" w14:textId="77777777" w:rsidTr="00D50673">
        <w:tc>
          <w:tcPr>
            <w:tcW w:w="1696" w:type="dxa"/>
          </w:tcPr>
          <w:p w14:paraId="31C2FF4C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  <w:r w:rsidRPr="00254532">
              <w:rPr>
                <w:rFonts w:cs="Arial"/>
                <w:b/>
                <w:bCs/>
                <w:sz w:val="26"/>
                <w:szCs w:val="26"/>
                <w:lang w:val="pl"/>
              </w:rPr>
              <w:t>Ile?</w:t>
            </w:r>
          </w:p>
        </w:tc>
        <w:tc>
          <w:tcPr>
            <w:tcW w:w="8080" w:type="dxa"/>
          </w:tcPr>
          <w:p w14:paraId="20C8DAC2" w14:textId="77777777" w:rsidR="00B90ADB" w:rsidRPr="00254532" w:rsidRDefault="00B90ADB" w:rsidP="00EA4C67">
            <w:pPr>
              <w:spacing w:line="264" w:lineRule="auto"/>
              <w:jc w:val="left"/>
              <w:rPr>
                <w:rFonts w:cs="Arial"/>
                <w:sz w:val="26"/>
                <w:szCs w:val="26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bezpłatny</w:t>
            </w:r>
          </w:p>
          <w:p w14:paraId="547CF747" w14:textId="77777777" w:rsidR="00CE286B" w:rsidRPr="00254532" w:rsidRDefault="00CE286B" w:rsidP="00EA4C67">
            <w:pPr>
              <w:spacing w:line="264" w:lineRule="auto"/>
              <w:jc w:val="left"/>
              <w:rPr>
                <w:rFonts w:cs="Arial"/>
                <w:sz w:val="26"/>
                <w:szCs w:val="26"/>
              </w:rPr>
            </w:pPr>
          </w:p>
        </w:tc>
      </w:tr>
      <w:tr w:rsidR="00B90ADB" w:rsidRPr="00254532" w14:paraId="4B6457BD" w14:textId="77777777" w:rsidTr="00D50673">
        <w:tc>
          <w:tcPr>
            <w:tcW w:w="1696" w:type="dxa"/>
          </w:tcPr>
          <w:p w14:paraId="5194A66F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  <w:r w:rsidRPr="00254532">
              <w:rPr>
                <w:rFonts w:cs="Arial"/>
                <w:b/>
                <w:bCs/>
                <w:sz w:val="26"/>
                <w:szCs w:val="26"/>
                <w:lang w:val="pl"/>
              </w:rPr>
              <w:t>Kiedy?</w:t>
            </w:r>
          </w:p>
        </w:tc>
        <w:tc>
          <w:tcPr>
            <w:tcW w:w="8080" w:type="dxa"/>
          </w:tcPr>
          <w:p w14:paraId="087EE30D" w14:textId="77777777" w:rsidR="00254532" w:rsidRPr="00254532" w:rsidRDefault="00254532" w:rsidP="00254532">
            <w:pPr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10.08.2022–15.12.2022 (oprócz ferii jesiennych)</w:t>
            </w:r>
          </w:p>
          <w:p w14:paraId="06D91928" w14:textId="77777777" w:rsidR="00254532" w:rsidRPr="00254532" w:rsidRDefault="00254532" w:rsidP="00254532">
            <w:pPr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środy i czwartki w godzinach 8:30–11:00</w:t>
            </w:r>
          </w:p>
          <w:p w14:paraId="7EF65694" w14:textId="51A6C62F" w:rsidR="005F587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-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1 spotkanie: środa, 10.08.2022, godz. 08:30–11:00</w:t>
            </w:r>
          </w:p>
        </w:tc>
      </w:tr>
      <w:tr w:rsidR="00B90ADB" w:rsidRPr="00254532" w14:paraId="556A66BD" w14:textId="77777777" w:rsidTr="00D50673">
        <w:tc>
          <w:tcPr>
            <w:tcW w:w="1696" w:type="dxa"/>
          </w:tcPr>
          <w:p w14:paraId="6386BDC2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  <w:r w:rsidRPr="00254532">
              <w:rPr>
                <w:rFonts w:cs="Arial"/>
                <w:b/>
                <w:bCs/>
                <w:sz w:val="26"/>
                <w:szCs w:val="26"/>
                <w:lang w:val="pl"/>
              </w:rPr>
              <w:t>Gdzie?</w:t>
            </w:r>
          </w:p>
        </w:tc>
        <w:tc>
          <w:tcPr>
            <w:tcW w:w="8080" w:type="dxa"/>
          </w:tcPr>
          <w:p w14:paraId="432A9BFC" w14:textId="77777777" w:rsidR="00EA4C67" w:rsidRPr="00254532" w:rsidRDefault="00DF0AF6" w:rsidP="00DF0AF6">
            <w:pPr>
              <w:spacing w:line="264" w:lineRule="auto"/>
              <w:jc w:val="left"/>
              <w:rPr>
                <w:rFonts w:cs="Arial"/>
                <w:sz w:val="26"/>
                <w:szCs w:val="26"/>
              </w:rPr>
            </w:pPr>
            <w:r w:rsidRPr="00254532">
              <w:rPr>
                <w:rFonts w:cs="Arial"/>
                <w:sz w:val="26"/>
                <w:szCs w:val="26"/>
              </w:rPr>
              <w:t>Gemeinschaft Libelle e.V.</w:t>
            </w:r>
          </w:p>
          <w:p w14:paraId="54AEEA96" w14:textId="77777777" w:rsidR="00DF0AF6" w:rsidRPr="00254532" w:rsidRDefault="00D50673" w:rsidP="00DF0AF6">
            <w:pPr>
              <w:spacing w:line="264" w:lineRule="auto"/>
              <w:jc w:val="left"/>
              <w:rPr>
                <w:rFonts w:cs="Arial"/>
                <w:sz w:val="26"/>
                <w:szCs w:val="26"/>
              </w:rPr>
            </w:pPr>
            <w:r w:rsidRPr="00254532">
              <w:rPr>
                <w:rFonts w:cs="Arial"/>
                <w:sz w:val="26"/>
                <w:szCs w:val="26"/>
              </w:rPr>
              <w:t>Grillenstraße 12, 33415 Verl</w:t>
            </w:r>
          </w:p>
        </w:tc>
      </w:tr>
      <w:tr w:rsidR="00B90ADB" w:rsidRPr="00254532" w14:paraId="3D993AE7" w14:textId="77777777" w:rsidTr="00D50673">
        <w:tc>
          <w:tcPr>
            <w:tcW w:w="1696" w:type="dxa"/>
          </w:tcPr>
          <w:p w14:paraId="6DF4503A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  <w:r w:rsidRPr="00254532">
              <w:rPr>
                <w:rFonts w:cs="Arial"/>
                <w:b/>
                <w:bCs/>
                <w:sz w:val="26"/>
                <w:szCs w:val="26"/>
                <w:lang w:val="pl"/>
              </w:rPr>
              <w:t>Kto?</w:t>
            </w:r>
          </w:p>
          <w:p w14:paraId="50B6ACAB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080" w:type="dxa"/>
          </w:tcPr>
          <w:p w14:paraId="0B0AEFAB" w14:textId="77777777" w:rsidR="00B90ADB" w:rsidRPr="00254532" w:rsidRDefault="00B40B31" w:rsidP="002761AC">
            <w:pPr>
              <w:spacing w:line="264" w:lineRule="auto"/>
              <w:jc w:val="left"/>
              <w:rPr>
                <w:rFonts w:cs="Arial"/>
                <w:sz w:val="26"/>
                <w:szCs w:val="26"/>
              </w:rPr>
            </w:pPr>
            <w:r w:rsidRPr="00254532">
              <w:rPr>
                <w:rFonts w:cs="Arial"/>
                <w:sz w:val="26"/>
                <w:szCs w:val="26"/>
              </w:rPr>
              <w:t>Jugendaustauschwerk im Kreis Gütersloh</w:t>
            </w:r>
          </w:p>
        </w:tc>
      </w:tr>
      <w:tr w:rsidR="00B90ADB" w:rsidRPr="00254532" w14:paraId="495052FF" w14:textId="77777777" w:rsidTr="00D50673">
        <w:tc>
          <w:tcPr>
            <w:tcW w:w="1696" w:type="dxa"/>
          </w:tcPr>
          <w:p w14:paraId="3A758A35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  <w:r w:rsidRPr="00254532">
              <w:rPr>
                <w:rFonts w:cs="Arial"/>
                <w:b/>
                <w:bCs/>
                <w:sz w:val="26"/>
                <w:szCs w:val="26"/>
                <w:lang w:val="pl"/>
              </w:rPr>
              <w:t>Jak?</w:t>
            </w:r>
          </w:p>
          <w:p w14:paraId="4A43E85F" w14:textId="77777777" w:rsidR="00B90ADB" w:rsidRPr="00254532" w:rsidRDefault="00B90ADB" w:rsidP="00EA4C67">
            <w:pPr>
              <w:spacing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080" w:type="dxa"/>
          </w:tcPr>
          <w:p w14:paraId="2A366B8A" w14:textId="77777777" w:rsidR="00B90ADB" w:rsidRPr="00254532" w:rsidRDefault="002761AC" w:rsidP="00EA4C67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Pytania i zgłoszenie do:</w:t>
            </w:r>
          </w:p>
          <w:p w14:paraId="7C01A1B8" w14:textId="77777777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Kommunales Integrationszentrum Kreis Gütersloh</w:t>
            </w:r>
          </w:p>
          <w:p w14:paraId="65A60F12" w14:textId="77777777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Vera Lengersdorf</w:t>
            </w:r>
          </w:p>
          <w:p w14:paraId="2E9D0FDD" w14:textId="77777777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Herzebrocker Straße 140, 33334 Gütersloh</w:t>
            </w:r>
          </w:p>
          <w:p w14:paraId="5A766175" w14:textId="58329181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Tel.: 05241 / 85-1542, Faks: 05241- 85 31542</w:t>
            </w:r>
          </w:p>
          <w:p w14:paraId="0A85ACFC" w14:textId="1904C12C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 xml:space="preserve">E-mail: </w:t>
            </w:r>
            <w:hyperlink r:id="rId7" w:history="1">
              <w:r w:rsidRPr="00254532">
                <w:rPr>
                  <w:sz w:val="26"/>
                  <w:szCs w:val="26"/>
                  <w:lang w:val="pl"/>
                </w:rPr>
                <w:t>v.lengersdorf@kreis-guetersloh.de</w:t>
              </w:r>
            </w:hyperlink>
          </w:p>
          <w:p w14:paraId="4549ED1A" w14:textId="77777777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lub</w:t>
            </w:r>
          </w:p>
          <w:p w14:paraId="4019E912" w14:textId="77777777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Droste-Haus</w:t>
            </w:r>
          </w:p>
          <w:p w14:paraId="3D0F1D39" w14:textId="77777777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Jugendaustauschwerk im Kreis Gütersloh e. V.</w:t>
            </w:r>
          </w:p>
          <w:p w14:paraId="07E0EAB4" w14:textId="77777777" w:rsidR="00254532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>Schillingsweg 11, 33415 Verl</w:t>
            </w:r>
          </w:p>
          <w:p w14:paraId="52D17A5E" w14:textId="199F35D9" w:rsidR="00B90ADB" w:rsidRPr="00254532" w:rsidRDefault="00254532" w:rsidP="00254532">
            <w:pPr>
              <w:spacing w:line="264" w:lineRule="auto"/>
              <w:jc w:val="left"/>
              <w:rPr>
                <w:rFonts w:cs="Arial"/>
                <w:sz w:val="26"/>
                <w:szCs w:val="26"/>
                <w:lang w:val="pl"/>
              </w:rPr>
            </w:pPr>
            <w:r w:rsidRPr="00254532">
              <w:rPr>
                <w:rFonts w:cs="Arial"/>
                <w:sz w:val="26"/>
                <w:szCs w:val="26"/>
                <w:lang w:val="pl"/>
              </w:rPr>
              <w:t xml:space="preserve">Tel.: 05246 / 2973, E-mail: </w:t>
            </w:r>
            <w:hyperlink r:id="rId8" w:history="1">
              <w:r w:rsidRPr="00254532">
                <w:rPr>
                  <w:sz w:val="26"/>
                  <w:szCs w:val="26"/>
                  <w:lang w:val="pl"/>
                </w:rPr>
                <w:t>info@droste-haus.de</w:t>
              </w:r>
            </w:hyperlink>
          </w:p>
        </w:tc>
      </w:tr>
    </w:tbl>
    <w:p w14:paraId="1BC30AB4" w14:textId="196924CF" w:rsidR="0031340D" w:rsidRPr="00254532" w:rsidRDefault="00254532" w:rsidP="00254532">
      <w:pPr>
        <w:spacing w:after="0" w:line="264" w:lineRule="auto"/>
        <w:jc w:val="left"/>
        <w:rPr>
          <w:rFonts w:cs="Arial"/>
          <w:sz w:val="26"/>
          <w:szCs w:val="26"/>
          <w:lang w:val="pl"/>
        </w:rPr>
      </w:pPr>
      <w:r w:rsidRPr="00254532">
        <w:rPr>
          <w:rFonts w:cs="Arial"/>
          <w:sz w:val="26"/>
          <w:szCs w:val="26"/>
          <w:lang w:val="pl"/>
        </w:rPr>
        <w:t xml:space="preserve">Zgłoszenia należy przesyłać najpóźniej do 28.07.2022 za pomocą formularza zgłoszeniowego lub online: </w:t>
      </w:r>
      <w:hyperlink r:id="rId9" w:history="1">
        <w:r w:rsidRPr="00254532">
          <w:rPr>
            <w:rStyle w:val="Hyperlink"/>
            <w:rFonts w:cs="Arial"/>
            <w:b/>
            <w:bCs/>
            <w:noProof/>
            <w:sz w:val="26"/>
            <w:szCs w:val="26"/>
            <w:lang w:val="pl-PL"/>
          </w:rPr>
          <w:t>https://www.veranstaltungen-kreisgt.de/</w:t>
        </w:r>
      </w:hyperlink>
      <w:r w:rsidRPr="00254532">
        <w:rPr>
          <w:rFonts w:cs="Arial"/>
          <w:sz w:val="26"/>
          <w:szCs w:val="26"/>
          <w:lang w:val="pl"/>
        </w:rPr>
        <w:t xml:space="preserve"> -&gt; Login Code: sprache</w:t>
      </w:r>
    </w:p>
    <w:p w14:paraId="71B5E519" w14:textId="596BD210" w:rsidR="00254532" w:rsidRPr="00A023A1" w:rsidRDefault="00254532" w:rsidP="00254532">
      <w:pPr>
        <w:spacing w:after="0" w:line="264" w:lineRule="auto"/>
        <w:rPr>
          <w:rFonts w:cs="Arial"/>
          <w:b/>
          <w:noProof/>
          <w:sz w:val="32"/>
          <w:szCs w:val="32"/>
          <w:lang w:val="pl-PL"/>
        </w:rPr>
      </w:pPr>
      <w:r>
        <w:rPr>
          <w:rFonts w:cs="Arial"/>
          <w:b/>
          <w:noProof/>
          <w:sz w:val="32"/>
          <w:szCs w:val="32"/>
          <w:lang w:eastAsia="de-DE"/>
        </w:rPr>
        <w:drawing>
          <wp:inline distT="0" distB="0" distL="0" distR="0" wp14:anchorId="18668515" wp14:editId="54E51567">
            <wp:extent cx="1178474" cy="1178474"/>
            <wp:effectExtent l="0" t="0" r="3175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Code_Link zur Online-Anmeldu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961" cy="117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532" w:rsidRPr="00A023A1" w:rsidSect="003134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849" w:bottom="1560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8FFB5" w14:textId="77777777" w:rsidR="006707D1" w:rsidRDefault="006707D1" w:rsidP="000A253F">
      <w:pPr>
        <w:spacing w:after="0"/>
      </w:pPr>
      <w:r>
        <w:separator/>
      </w:r>
    </w:p>
  </w:endnote>
  <w:endnote w:type="continuationSeparator" w:id="0">
    <w:p w14:paraId="16021522" w14:textId="77777777" w:rsidR="006707D1" w:rsidRDefault="006707D1" w:rsidP="000A25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CB5F1" w14:textId="77777777" w:rsidR="009D259D" w:rsidRDefault="009D259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DD3C77" w14:textId="77777777" w:rsidR="008D637A" w:rsidRPr="006F2546" w:rsidRDefault="008D637A" w:rsidP="00EA4C67">
    <w:pPr>
      <w:pStyle w:val="Fuzeile"/>
      <w:jc w:val="left"/>
      <w:rPr>
        <w:sz w:val="16"/>
        <w:szCs w:val="16"/>
        <w:lang w:val="pl-PL"/>
      </w:rPr>
    </w:pPr>
    <w:r>
      <w:rPr>
        <w:sz w:val="16"/>
        <w:szCs w:val="16"/>
        <w:lang w:val="pl"/>
      </w:rPr>
      <w:t>Zastrzegamy możliwość wprowadzania nagłych zmian ze względu na pandemię koronawirusa.</w:t>
    </w:r>
  </w:p>
  <w:p w14:paraId="7A656D94" w14:textId="77777777" w:rsidR="0031340D" w:rsidRPr="006F2546" w:rsidRDefault="0031340D" w:rsidP="0031340D">
    <w:pPr>
      <w:pStyle w:val="Fuzeile"/>
      <w:jc w:val="left"/>
      <w:rPr>
        <w:sz w:val="16"/>
        <w:szCs w:val="16"/>
        <w:lang w:val="pl-PL"/>
      </w:rPr>
    </w:pPr>
  </w:p>
  <w:p w14:paraId="2029CA7E" w14:textId="1A5A9247" w:rsidR="0031340D" w:rsidRPr="00BF345D" w:rsidRDefault="0031340D" w:rsidP="0031340D">
    <w:pPr>
      <w:pStyle w:val="Fuzeile"/>
      <w:rPr>
        <w:rFonts w:cs="Arial"/>
        <w:sz w:val="18"/>
        <w:szCs w:val="18"/>
      </w:rPr>
    </w:pPr>
    <w:r>
      <w:rPr>
        <w:rFonts w:cs="Arial"/>
        <w:noProof/>
        <w:sz w:val="18"/>
        <w:szCs w:val="18"/>
        <w:lang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6506C8D" wp14:editId="18006C60">
              <wp:simplePos x="0" y="0"/>
              <wp:positionH relativeFrom="margin">
                <wp:posOffset>1205230</wp:posOffset>
              </wp:positionH>
              <wp:positionV relativeFrom="paragraph">
                <wp:posOffset>58543</wp:posOffset>
              </wp:positionV>
              <wp:extent cx="3600450" cy="388497"/>
              <wp:effectExtent l="0" t="0" r="0" b="0"/>
              <wp:wrapTight wrapText="bothSides">
                <wp:wrapPolygon edited="0">
                  <wp:start x="11886" y="0"/>
                  <wp:lineTo x="0" y="0"/>
                  <wp:lineTo x="0" y="14848"/>
                  <wp:lineTo x="8800" y="19090"/>
                  <wp:lineTo x="11886" y="20151"/>
                  <wp:lineTo x="21486" y="20151"/>
                  <wp:lineTo x="21486" y="0"/>
                  <wp:lineTo x="11886" y="0"/>
                </wp:wrapPolygon>
              </wp:wrapTight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450" cy="388497"/>
                        <a:chOff x="1295400" y="142875"/>
                        <a:chExt cx="3067050" cy="276225"/>
                      </a:xfrm>
                    </wpg:grpSpPr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19425" y="142875"/>
                          <a:ext cx="134302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5400" y="161850"/>
                          <a:ext cx="1484842" cy="2213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3A206C" id="Gruppieren 5" o:spid="_x0000_s1026" style="position:absolute;margin-left:94.9pt;margin-top:4.6pt;width:283.5pt;height:30.6pt;z-index:251681792;mso-position-horizontal-relative:margin;mso-width-relative:margin;mso-height-relative:margin" coordorigin="12954,1428" coordsize="30670,27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Uy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U5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owMTgw&#10;MTE3NDA3MjA2ODExODA4M0ZGMjlBMDVBOUQ1NTwvc3RFdnQ6aW5zdGFuY2VJRD4KICAgICAgICAg&#10;ICAgICAgICAgPHN0RXZ0OndoZW4+MjAxMi0wNy0yNVQxMToxMjo0NSswMjowMDwvc3RFdnQ6d2hl&#10;bj4KICAgICAgICAgICAgICAgICAgPHN0RXZ0OnNvZnR3YXJlQWdlbnQ+QWRvYmUgSWxsdXN0cmF0&#10;b3IgQ1M1LjE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MDE4MDExNzQw&#10;NzIwNjgxMTgwODNGODg5MDNCRDUxRDg8L3N0RXZ0Omluc3RhbmNlSUQ+CiAgICAgICAgICAgICAg&#10;ICAgIDxzdEV2dDp3aGVuPjIwMTMtMDItMThUMDk6MDY6MTYrMDE6MDA8L3N0RXZ0OndoZW4+CiAg&#10;ICAgICAgICAgICAgICAgIDxzdEV2dDpzb2Z0d2FyZUFnZW50PkFkb2JlIElsbHVzdHJhdG9yIENT&#10;NS4x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mNkMDY0ODY5LTdjNDkt&#10;NGI5OC1iMmIzLTgyMzY2OTMyMTMxNTwvc3RFdnQ6aW5zdGFuY2VJRD4KICAgICAgICAgICAgICAg&#10;ICAgPHN0RXZ0OndoZW4+MjAxNy0wNS0yOVQwODozNzo1MSswMjowMDwvc3RFdnQ6d2hlbj4KICAg&#10;ICAgICAgICAgICAgICAgPHN0RXZ0OnNvZnR3YXJlQWdlbnQ+QWRvYmUgSWxsdXN0cmF0b3IgQ0Mg&#10;MjAxNyAoTWFjaW50b3No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jhjM2Q0NjlhLWY3ZGYtNGZjNy04ZDgyLTllZmYxZWVkN2Fi&#10;YTwvc3RFdnQ6aW5zdGFuY2VJRD4KICAgICAgICAgICAgICAgICAgPHN0RXZ0OndoZW4+MjAxNy0w&#10;Ni0xNlQwODo1MjoyMSswMjowMDwvc3RFdnQ6d2hlbj4KICAgICAgICAgICAgICAgICAgPHN0RXZ0&#10;OnNvZnR3YXJlQWdlbnQ+QWRvYmUgSWxsdXN0cmF0b3IgQ0MgMjAxNy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ZGJlM2YxMmMtNzM0Ny00ZmRjLThhNDctZTM5YjRjZjExMzA3PC9zdEV2dDpp&#10;bnN0YW5jZUlEPgogICAgICAgICAgICAgICAgICA8c3RFdnQ6d2hlbj4yMDE3LTA2LTE2VDA4OjUy&#10;OjQ3KzAyOjAwPC9zdEV2dDp3aGVuPgogICAgICAgICAgICAgICAgICA8c3RFdnQ6c29mdHdhcmVB&#10;Z2VudD5BZG9iZSBJbGx1c3RyYXRvci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g5ZDMyMjdl&#10;LTc1YTgtNDlhZC05NzQ3LTdkNWZiZGNmNzA3Mzwvc3RFdnQ6aW5zdGFuY2VJRD4KICAgICAgICAg&#10;ICAgICAgICAgPHN0RXZ0OndoZW4+MjAxNy0wNi0yOVQxNTozNzoxMSswMjowMDwvc3RFdnQ6d2hl&#10;bj4KICAgICAgICAgICAgICAgICAgPHN0RXZ0OnNvZnR3YXJlQWdlbnQ+QWRvYmUgSWxsdXN0cmF0&#10;b3IgQ0MgMjAxNy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x&#10;AAAAAAMBIA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wAAAP//////////////////&#10;//////////////////8AAAAA/////////////////////////////////////w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/////////////////////////////////////wAAAAAA////////////////////&#10;//////////////8AAAAAAAD/////////////////////////////////AAAAAAA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///wAAAAAAAP//////////////////////&#10;//////////8AAAAAAAAA////////////////////////////////AAAAAAAAAAD/////////////&#10;//////////////////8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//&#10;/wAAAAAA//////////////////////////////////8AAAAAAAAA////////////////////////&#10;////////AAAAAAAAAAD//////////////////////////////wAAAAAAAAAAAP//////////////&#10;////////////////AA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AAAAAAD//////////////////////////////////wAA&#10;AAAAAAD///////////////////////////////8AAAAAAAAAAP//////////////////////////&#10;////AAAAAAAAAAAA//////////////////////////////8AAAAAAAAAAAD/////////////////&#10;/////////////wAAAAAAAAAAAP///////////////////////////////wAAAAAAAAAA///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AAAAAAD/////&#10;////////////////////////////AAAAAAAAAP///////////////////////////////wAAAAAA&#10;AAAA//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//AAAAAP//////////////////////////////////AAAAAAAA////////&#10;////////////////////////AAAAAAAAAAD//////////////////////////////wAAAAAAAAAA&#10;AAD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AAAAAAD///////////////////////////////8AAAAAAAAAAAD/////////&#10;////////////////////AAAAAAAAAAAAAP///////////////////////////wA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P//////////////////////&#10;//////////8AAAAAAAAAAP//////////////////////////////AAAAAAAAAAAA////////////&#10;/////////////////wAAAAAAAAAAAAD//////////////////////+J9EElDQ19QUk9GSUxFABc6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wAAAAAAAAAA////////////////&#10;/////////////////w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8AAAAA//////////////////////////////////8AAAAAAAAA&#10;//////////////////////////////8AAAAAAAAAAAD/////////////////////////////AAAA&#10;AAAAAAAAAP////////////////////////////8AAAAAAAAAAAAAAP//////////////////////&#10;/////wAAAAAAAAAAAAAA/////////////////////////////wAAAAAAAAAAAAAA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AAAP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////////////&#10;//////////////////////8AAAAAAAD///////////////////////////////8AAAAAAAAAAP//&#10;//////////////////////////8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wAAAAAAAAD/////////////////////////////////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AAAAAAAAAAD///////////////////////////8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//////////////////////////////8AAAAAAAAAAAAA////////&#10;//////////////////8AAAAAAAAAAAAAAAD//////////////////////////wAAAAAAAAAAAAAA&#10;AP/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////////////&#10;////////////////AAAAAAAAAAAAAAD//////////////////////////wAAAAAAAAAAAAAAAP//&#10;/////////////////////////wAAAAAAAAAAAAAAAP//////////////////////////AAAAAAAA&#10;AAAAAAAA//////////////////////////8A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////////&#10;/////////////////wAAAAAAAAAAAAAAAAD//////////////////////////wAAAAAAAAAAAAAA&#10;AP//////////////////////////AAAAAAAAAAAAAAAAAP//////////////////////////AAAA&#10;AAAAAAAAAAAA//////////////////////////8AAAAAAAAAAAAAAAD/////////////////////&#10;//////8AAAAAAAAAAAAA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D//////////////////////////wAAAAAAAAAAAAAAAP//&#10;////////////////////////AAAAAAAAAAAAAAAA//////////////////////////8AAAAAAAAA&#10;AAAAAAAA//////////////////////////8AAAAAAAAAAAD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P////////////////////////////8AAAAAAAAAAAAAAAAA////&#10;/////////////////////wAAAAAAAAAAAAAAAAD//////////////////////////wAAAAAAAAAA&#10;AAAA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P//////&#10;////////////////////AAAAAAAAAAAAAAAA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AAAAAAAAP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9tZnQy&#10;AAAAAAQDEAAAAQAAAAAAAAAAAAAAAAAAAAEAAAAAAAAAAAAAAAAAAAABAAABAAE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/4n0QSUNDX1BST0ZJTEUAJDrCCMN0xN/GS8e3ySLKjsv5zWXO0NA80afTE9R/1erXVtjB2i3b&#10;mN0E3m/f2+FG4rLkHuWJ5vXoYOnM6zfso+4O73rw5fJR8731KPaU9//4Ufij+PX5R/mZ+ev6PPqO&#10;+uD7MvuE+9b8KPx6/Mz9Hv1w/cL+FP5l/rf/Cf9b/63/////////////////////////////////&#10;////////////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f/iE/VJQ0Nf&#10;UFJPRklMRQA6Oj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vfn/wCif+Kf7mAq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r35/wDo&#10;n/in+5gK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q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q9+f/on/in+5gKq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q9+f/on/AIp/&#10;uYCq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6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q9+f/on/&#10;AIp/uYCqoAAAJq7of0y43wHL+9gBe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y6hqul6bZ89qOZYw7PTPnci5Rap4R1+qrmI6AGrahzo5TYFU0ZG7&#10;tK7cTwqptZVu9MTxmOExamvh1AMLf7yvJCxTNVe6LUxE8J83j5dyfqUWagHxo70PIuuuKI3PETVP&#10;CJqws+mPTmceIgB7rHeH5LX+12N14kdnhx85Tet9fi7dFPH0gGYxObnKzLns2N3aPVVM9mKJzsei&#10;qZ8lNVcTIDO4O4dA1Dh7w1PEy+1w7PmL9u5x7XreHYqnr8AD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q9+f/AKJ/4p/uYCqoAAAJq7of0y43wHL+9gBe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r35/+if+Kf7mAqqAAACau6H9&#10;MuN8By/vYAX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r35/8Aon/in+5gKqgAAAmruh/TLjfAcv72&#10;AF6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h30OYd&#10;2rJ03YmFdmLVFMahq8U+yqqmYx7VX2sRVXMeWmfAAq0AAAAA/sRMzwjpmQHR/k7sSxsjl5pGhU24&#10;ozKbUZGp1cOmrLvRFV6Znw9mfUR9jTADdAAAAAAAAAAAAAAAAAABU7vY8kdN07Eq5g7dx4xqKr1N&#10;Gv4dqIi3xuz2aMqmmOinjXMU3IjrmqJ6+1MgVcAAAAAAFk+5FmVUbu3Hh9PZvafavT4uNq9FMe6g&#10;L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5s83N&#10;yXNyczNyaxXX26L+deox6uPH8RYq8zZ/9K3SA1EAAAABsHL3At6jv7bWn3Yiq3marg49dNXrZpu5&#10;NFExPk6QHTQAAAAAAAAAAAAAAAAAAAGoc39Ptahyr3bjXIiqJ0nMuURMxEectWKrtueM9HRXRADm&#10;0AAAAAALF9yWmr9fdeq4T2Y0rhNXgiZyLXCP8AC5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jm36sfDv36YiarVuuumJ6pmmmZ6QHLKqqqqqaqpmqqqeNVU9MzM&#10;gP4AAAAA9+garc0fXdN1a3T2rmnZVnLop48ONVi5TciOP8EB080zUsPU9NxdSwrkXsPNs28jGux1&#10;VW7tMV0VenTID0gAAAAAAAAAAAAAAAAACKO83vjE2xyp1TGm5Eajr1urTMKz4aqb8dnIq4fW0WZq&#10;6fHMR4QFAgAAAAABaruPaPX/APzXrNdPqJ96Ydmrxz+MuXY9zAW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z3vuV13XttY+8tMs+c1LQaZo1CmiONVzAqntTV0dfmK5mr7WqqfAApiAAAAAAAAAAAAAAPtY&#10;zMzHiYsX7lqKumqKK6qYmfSkB6LOu65Yr7djUcm1Xw4dqi9cpnh4uMSA+l7c25L1E272q5ly3PXR&#10;XkXao6PJNQDyX83Mv0xTfv3LtMTximuuqqIn05AfAAAAAAAAAAAAHp07Ts7Us/H0/AsV5Obl3KbO&#10;Nj247VddyuezTTTEeGZkBf3kHyfxuXG0otZNNFzcepdm9q+TT0xTMR6jHoq+stcZ6fDVMz4gEn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zct27tuq3cpiu3XE010VR&#10;E01UzHCYmJ64kBSHvFd3zM2Xn39ybcx6720Mmvt3aKfVTgXK6v4urw+ZmZ9RX4PW1dPCagILAAAA&#10;AAAAAAAAAAAAAAAAAAAAAAAAAZDQtB1nX9Vx9J0bDuZ2o5VXYsY1mO1VVPj8URHXNU9ER0yAu7yE&#10;7vGm8vsenWtZ83nbuv0cKrseqtYdNUeqt2JmOmqY6K7npR0ce0BM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xkY9jIsXMfIt03rF2maLtq5TFVFVNUcJpqpnjExMeABVznD3QvPXb+tcu+zRVX&#10;xrvbeu1RTTxnpn3rdrnhT7XXPDxVdUAKu6to+raPn3dP1bDvYGdZnhdxsi3VauU+jTVESA8YAAAA&#10;AAAAAAAAAAAAAAAAAAAP7ETM8I6ZkBMPLLuwcwd412czUbNW39Cr4VTmZlExfuUf+Djz2a54x1VV&#10;9mnxTIC4PLflNszl7ps4mgYnDJu0xGZqV7hXlX5j6+5wjhTx6YopiKY8QDc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30194;top:1428;width:13430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QdCDDAAAA2gAAAA8AAABkcnMvZG93bnJldi54bWxEj09rwkAUxO+C32F5Qm+6aQ9qoqv0D20l&#10;B0HtpbdH9pkEs29D9jWm394tFDwOM/MbZr0dXKN66kLt2cDjLAFFXHhbc2ng6/Q+XYIKgmyx8UwG&#10;finAdjMerTGz/soH6o9SqgjhkKGBSqTNtA5FRQ7DzLfE0Tv7zqFE2ZXadniNcNfopySZa4c1x4UK&#10;W3qtqLgcf5yB/DutP97yT0klF5K9W/Tnl4UxD5PheQVKaJB7+L+9swbm8Hcl3gC9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B0IMMAAADaAAAADwAAAAAAAAAAAAAAAACf&#10;AgAAZHJzL2Rvd25yZXYueG1sUEsFBgAAAAAEAAQA9wAAAI8DAAAAAA==&#10;">
                <v:imagedata r:id="rId3" o:title=""/>
                <v:path arrowok="t"/>
              </v:shape>
              <v:shape id="Grafik 7" o:spid="_x0000_s1028" type="#_x0000_t75" style="position:absolute;left:12954;top:1618;width:14848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QAV3DAAAA2gAAAA8AAABkcnMvZG93bnJldi54bWxEj0FrwkAUhO+F/oflFbzVTcVqSd2IBJRS&#10;vBhLe31kn0lI9m3cXU36791CweMwM98wq/VoOnEl5xvLCl6mCQji0uqGKwVfx+3zGwgfkDV2lknB&#10;L3lYZ48PK0y1HfhA1yJUIkLYp6igDqFPpfRlTQb91PbE0TtZZzBE6SqpHQ4Rbjo5S5KFNNhwXKix&#10;p7ymsi0uRkHnX1vOzz/z70vT73cn93nMt6jU5GncvIMINIZ7+L/9oRUs4e9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ABXcMAAADaAAAADwAAAAAAAAAAAAAAAACf&#10;AgAAZHJzL2Rvd25yZXYueG1sUEsFBgAAAAAEAAQA9wAAAI8DAAAAAA==&#10;">
                <v:imagedata r:id="rId4" o:title=""/>
                <v:path arrowok="t"/>
              </v:shape>
              <w10:wrap type="tight" anchorx="margin"/>
            </v:group>
          </w:pict>
        </mc:Fallback>
      </mc:AlternateContent>
    </w:r>
    <w:r>
      <w:rPr>
        <w:rFonts w:cs="Arial"/>
        <w:sz w:val="18"/>
        <w:szCs w:val="18"/>
        <w:lang w:val="pl"/>
      </w:rPr>
      <w:t xml:space="preserve">Wsparcie udzielone </w:t>
    </w:r>
    <w:bookmarkStart w:id="0" w:name="_GoBack"/>
    <w:bookmarkEnd w:id="0"/>
  </w:p>
  <w:p w14:paraId="7E4A03D5" w14:textId="1FAA5CED" w:rsidR="0031340D" w:rsidRDefault="009D259D" w:rsidP="0031340D">
    <w:pPr>
      <w:pStyle w:val="Fuzeile"/>
      <w:jc w:val="left"/>
      <w:rPr>
        <w:noProof/>
      </w:rPr>
    </w:pPr>
    <w:r>
      <w:rPr>
        <w:rFonts w:cs="Arial"/>
        <w:sz w:val="18"/>
        <w:szCs w:val="18"/>
        <w:lang w:val="pl"/>
      </w:rPr>
      <w:t>przez:</w:t>
    </w:r>
  </w:p>
  <w:p w14:paraId="78820E31" w14:textId="77777777" w:rsidR="0031340D" w:rsidRDefault="0031340D" w:rsidP="0031340D">
    <w:pPr>
      <w:pStyle w:val="Fuzeile"/>
      <w:jc w:val="left"/>
      <w:rPr>
        <w:noProof/>
      </w:rPr>
    </w:pPr>
  </w:p>
  <w:p w14:paraId="30676BE8" w14:textId="77777777" w:rsidR="0031340D" w:rsidRDefault="0031340D" w:rsidP="0031340D">
    <w:pPr>
      <w:pStyle w:val="Fuzeile"/>
      <w:jc w:val="left"/>
      <w:rPr>
        <w:sz w:val="16"/>
        <w:szCs w:val="16"/>
      </w:rPr>
    </w:pPr>
  </w:p>
  <w:p w14:paraId="0AA371BC" w14:textId="77777777" w:rsidR="008D637A" w:rsidRPr="008D637A" w:rsidRDefault="008D637A" w:rsidP="005404DF">
    <w:pPr>
      <w:pStyle w:val="Fuzeile"/>
      <w:ind w:left="-709"/>
      <w:jc w:val="left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E5D84" w14:textId="77777777" w:rsidR="009D259D" w:rsidRDefault="009D259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E4B92" w14:textId="77777777" w:rsidR="006707D1" w:rsidRDefault="006707D1" w:rsidP="000A253F">
      <w:pPr>
        <w:spacing w:after="0"/>
      </w:pPr>
      <w:r>
        <w:separator/>
      </w:r>
    </w:p>
  </w:footnote>
  <w:footnote w:type="continuationSeparator" w:id="0">
    <w:p w14:paraId="76C22BFC" w14:textId="77777777" w:rsidR="006707D1" w:rsidRDefault="006707D1" w:rsidP="000A25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F0ED0" w14:textId="77777777" w:rsidR="00611216" w:rsidRDefault="00373AB6">
    <w:pPr>
      <w:pStyle w:val="Kopfzeile"/>
    </w:pPr>
    <w:r>
      <w:rPr>
        <w:noProof/>
        <w:lang w:val="pl"/>
      </w:rPr>
      <w:pict w14:anchorId="33F3D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18844" o:spid="_x0000_s2050" type="#_x0000_t75" style="position:absolute;left:0;text-align:left;margin-left:0;margin-top:0;width:739.2pt;height:414.1pt;z-index:-251643904;mso-position-horizontal:center;mso-position-horizontal-relative:margin;mso-position-vertical:center;mso-position-vertical-relative:margin" o:allowincell="f">
          <v:imagedata r:id="rId1" o:title="KI-MUS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761D4" w14:textId="77777777" w:rsidR="000A253F" w:rsidRPr="005404DF" w:rsidRDefault="00EA4C67">
    <w:pPr>
      <w:pStyle w:val="Kopfzeile"/>
      <w:rPr>
        <w:rFonts w:cs="Arial"/>
        <w:sz w:val="16"/>
        <w:szCs w:val="16"/>
      </w:rPr>
    </w:pPr>
    <w:r>
      <w:rPr>
        <w:rFonts w:cs="Arial"/>
        <w:b/>
        <w:bCs/>
        <w:noProof/>
        <w:sz w:val="20"/>
        <w:szCs w:val="20"/>
        <w:u w:val="single"/>
        <w:lang w:eastAsia="de-DE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C3C58CC" wp14:editId="222755A4">
              <wp:simplePos x="0" y="0"/>
              <wp:positionH relativeFrom="column">
                <wp:posOffset>14605</wp:posOffset>
              </wp:positionH>
              <wp:positionV relativeFrom="paragraph">
                <wp:posOffset>-343337</wp:posOffset>
              </wp:positionV>
              <wp:extent cx="6219792" cy="481817"/>
              <wp:effectExtent l="0" t="0" r="0" b="0"/>
              <wp:wrapTight wrapText="bothSides">
                <wp:wrapPolygon edited="0">
                  <wp:start x="17533" y="0"/>
                  <wp:lineTo x="0" y="4274"/>
                  <wp:lineTo x="0" y="20517"/>
                  <wp:lineTo x="17533" y="20517"/>
                  <wp:lineTo x="21503" y="20517"/>
                  <wp:lineTo x="21503" y="0"/>
                  <wp:lineTo x="17533" y="0"/>
                </wp:wrapPolygon>
              </wp:wrapTight>
              <wp:docPr id="68" name="Gruppieren 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792" cy="481817"/>
                        <a:chOff x="348826" y="26855"/>
                        <a:chExt cx="5893553" cy="333375"/>
                      </a:xfrm>
                    </wpg:grpSpPr>
                    <pic:pic xmlns:pic="http://schemas.openxmlformats.org/drawingml/2006/picture">
                      <pic:nvPicPr>
                        <pic:cNvPr id="69" name="Grafik 6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60535" y="26855"/>
                          <a:ext cx="1081844" cy="333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" name="Grafik 7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826" y="103467"/>
                          <a:ext cx="1098716" cy="241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F46C207" id="Gruppieren 68" o:spid="_x0000_s1026" style="position:absolute;margin-left:1.15pt;margin-top:-27.05pt;width:489.75pt;height:37.95pt;z-index:251675648;mso-width-relative:margin;mso-height-relative:margin" coordorigin="3488,268" coordsize="58935,333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S0laX0tyZWlzLUd1zIh0ZXJzbG9o&#10;XzRD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MtMTEtMjVUMTA6MzY6NDErMDE6&#10;MDA8L3htcDpNZXRhZGF0YURhdGU+CiAgICAgICAgIDx4bXA6TW9kaWZ5RGF0ZT4yMDEzLTExLTI1&#10;VDA5OjM2OjQzWjwveG1wOk1vZGlmeURhdGU+CiAgICAgICAgIDx4bXA6Q3JlYXRlRGF0ZT4yMDEz&#10;LTExLTI1VDEwOjM2OjQxKzAxOjAwPC94bXA6Q3JlYXRl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YwPC94bXBHSW1nOmhlaWdodD4KICAgICAgICAgICAgICAgICAgPHht&#10;cEdJbWc6Zm9ybWF0PkpQRUc8L3htcEdJbWc6Zm9ybWF0PgogICAgICAgICAgICAgICAgICA8eG1w&#10;R0ltZzppbWFnZT4vOWovNEFBUVNrWkpSZ0FCQWdFQVNBQklBQUQvN1FBc1VHaHZkRzl6YUc5d0lE&#10;TXVNQUE0UWtsTkErMEFBQUFBQUJBQVNBQUFBQUVBJiN4QTtBUUJJ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VB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zNkMwMTE5ODBCMjA2ODExODA4M0Q3OEJFQzExMkNGMzwveG1wTU06SW5zdGFuY2VJ&#10;RD4KICAgICAgICAgPHhtcE1NOkRvY3VtZW50SUQ+eG1wLmRpZDozNkMwMTE5ODBCMjA2ODExODA4&#10;M0Q3OEJFQzExMkNGM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M1QzAxMTk4MEIyMDY4MTE4MDgzRDc4QkVDMTEyQ0YzPC9zdFJlZjppbnN0YW5jZUlEPgog&#10;ICAgICAgICAgICA8c3RSZWY6ZG9jdW1lbnRJRD54bXAuZGlkOjM1QzAxMTk4MEIyMDY4MTE4MDgz&#10;RDc4QkVDMTEyQ0Yz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wMTgwMTE3NDA3MjA2ODExODA4Mzg3RTJGRTdGOTI5&#10;MDwvc3RFdnQ6aW5zdGFuY2VJRD4KICAgICAgICAgICAgICAgICAgPHN0RXZ0OndoZW4+MjAxMy0w&#10;Mi0wMVQxNjoyNToyOSswM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zNkMwMTE5ODBCMjA2ODExODA4M0Q3OEJFQzExMkNGMzwvc3RFdnQ6aW5zdGFuY2VJ&#10;RD4KICAgICAgICAgICAgICAgICAgPHN0RXZ0OndoZW4+MjAxMy0xMS0yNVQxMDozNjo0MSswM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9" o:spid="_x0000_s1027" type="#_x0000_t75" style="position:absolute;left:51605;top:268;width:10818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dejCAAAA2wAAAA8AAABkcnMvZG93bnJldi54bWxEj1FrwjAUhd8H+w/hDnyb6QRFu6ayCTqf&#10;BHU/4Npcm2JzkzXRdv/eDAY+Hs453+EUy8G24kZdaBwreBtnIIgrpxuuFXwf169zECEia2wdk4Jf&#10;CrAsn58KzLXreU+3Q6xFgnDIUYGJ0edShsqQxTB2njh5Z9dZjEl2tdQd9gluWznJspm02HBaMOhp&#10;Zai6HK5WQe/3pz6Bp6dd2Ex+vuTnLvNGqdHL8PEOItIQH+H/9lYrmC3g70v6Ab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c3XowgAAANsAAAAPAAAAAAAAAAAAAAAAAJ8C&#10;AABkcnMvZG93bnJldi54bWxQSwUGAAAAAAQABAD3AAAAjgMAAAAA&#10;">
                <v:imagedata r:id="rId3" o:title=""/>
                <v:path arrowok="t"/>
              </v:shape>
              <v:shape id="Grafik 72" o:spid="_x0000_s1028" type="#_x0000_t75" style="position:absolute;left:3488;top:1034;width:10987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GJCXAAAAA2wAAAA8AAABkcnMvZG93bnJldi54bWxEj0GLwjAUhO+C/yG8BW82XUUtXaOIqHh0&#10;W70/mrdtsXkpTdT6740g7HGYmW+Y5bo3jbhT52rLCr6jGARxYXXNpYJzvh8nIJxH1thYJgVPcrBe&#10;DQdLTLV98C/dM1+KAGGXooLK+zaV0hUVGXSRbYmD92c7gz7IrpS6w0eAm0ZO4nguDdYcFipsaVtR&#10;cc1uRsHM15xPm811dzsm+fy0M9lFHpQaffWbHxCeev8f/rSPWsFiAu8v4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YkJcAAAADbAAAADwAAAAAAAAAAAAAAAACfAgAA&#10;ZHJzL2Rvd25yZXYueG1sUEsFBgAAAAAEAAQA9wAAAIwDAAAAAA==&#10;">
                <v:imagedata r:id="rId4" o:title=""/>
                <v:path arrowok="t"/>
              </v:shape>
              <w10:wrap type="tight"/>
            </v:group>
          </w:pict>
        </mc:Fallback>
      </mc:AlternateContent>
    </w:r>
    <w:r w:rsidR="00373AB6">
      <w:rPr>
        <w:rFonts w:cs="Arial"/>
        <w:noProof/>
        <w:sz w:val="20"/>
        <w:lang w:val="pl"/>
      </w:rPr>
      <w:pict w14:anchorId="5A0D2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18845" o:spid="_x0000_s2051" type="#_x0000_t75" style="position:absolute;left:0;text-align:left;margin-left:-125.2pt;margin-top:-30.15pt;width:739.2pt;height:721.25pt;z-index:-251642880;mso-position-horizontal-relative:margin;mso-position-vertical-relative:margin" o:allowincell="f">
          <v:imagedata r:id="rId5" o:title="KI-MUS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3CDD5" w14:textId="77777777" w:rsidR="00611216" w:rsidRDefault="00373AB6">
    <w:pPr>
      <w:pStyle w:val="Kopfzeile"/>
    </w:pPr>
    <w:r>
      <w:rPr>
        <w:noProof/>
        <w:lang w:val="pl"/>
      </w:rPr>
      <w:pict w14:anchorId="2992F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18843" o:spid="_x0000_s2049" type="#_x0000_t75" style="position:absolute;left:0;text-align:left;margin-left:0;margin-top:0;width:739.2pt;height:414.1pt;z-index:-251644928;mso-position-horizontal:center;mso-position-horizontal-relative:margin;mso-position-vertical:center;mso-position-vertical-relative:margin" o:allowincell="f">
          <v:imagedata r:id="rId1" o:title="KI-MUS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E7306"/>
    <w:multiLevelType w:val="hybridMultilevel"/>
    <w:tmpl w:val="6788235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4F75C8"/>
    <w:multiLevelType w:val="hybridMultilevel"/>
    <w:tmpl w:val="B35C43E6"/>
    <w:lvl w:ilvl="0" w:tplc="DEB8B58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E7C78"/>
    <w:multiLevelType w:val="hybridMultilevel"/>
    <w:tmpl w:val="05B66C74"/>
    <w:lvl w:ilvl="0" w:tplc="C6E4AA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3F"/>
    <w:rsid w:val="0002549B"/>
    <w:rsid w:val="0005219F"/>
    <w:rsid w:val="00057441"/>
    <w:rsid w:val="00095207"/>
    <w:rsid w:val="000A253F"/>
    <w:rsid w:val="000A3257"/>
    <w:rsid w:val="000B3F19"/>
    <w:rsid w:val="000B3F8C"/>
    <w:rsid w:val="000C139E"/>
    <w:rsid w:val="00100D28"/>
    <w:rsid w:val="00111AED"/>
    <w:rsid w:val="001400B0"/>
    <w:rsid w:val="001949F2"/>
    <w:rsid w:val="001C01A3"/>
    <w:rsid w:val="001D769E"/>
    <w:rsid w:val="001E23F3"/>
    <w:rsid w:val="00200FDC"/>
    <w:rsid w:val="00207EC7"/>
    <w:rsid w:val="00254532"/>
    <w:rsid w:val="00254CF8"/>
    <w:rsid w:val="002761AC"/>
    <w:rsid w:val="002B2503"/>
    <w:rsid w:val="002C3F41"/>
    <w:rsid w:val="002F35F0"/>
    <w:rsid w:val="0031340D"/>
    <w:rsid w:val="00322C58"/>
    <w:rsid w:val="003316EA"/>
    <w:rsid w:val="00354B26"/>
    <w:rsid w:val="003737DD"/>
    <w:rsid w:val="00373AB6"/>
    <w:rsid w:val="00396961"/>
    <w:rsid w:val="003A1875"/>
    <w:rsid w:val="003F3CF3"/>
    <w:rsid w:val="00405221"/>
    <w:rsid w:val="00411D61"/>
    <w:rsid w:val="00412CF9"/>
    <w:rsid w:val="00437B7D"/>
    <w:rsid w:val="00472629"/>
    <w:rsid w:val="004C5514"/>
    <w:rsid w:val="004E5619"/>
    <w:rsid w:val="005207A8"/>
    <w:rsid w:val="005404DF"/>
    <w:rsid w:val="00543967"/>
    <w:rsid w:val="005463BF"/>
    <w:rsid w:val="00571307"/>
    <w:rsid w:val="00572414"/>
    <w:rsid w:val="00574DCB"/>
    <w:rsid w:val="00596BB9"/>
    <w:rsid w:val="005C0771"/>
    <w:rsid w:val="005E4F99"/>
    <w:rsid w:val="005F5872"/>
    <w:rsid w:val="00611216"/>
    <w:rsid w:val="006622B1"/>
    <w:rsid w:val="006707D1"/>
    <w:rsid w:val="00671486"/>
    <w:rsid w:val="006A0D3E"/>
    <w:rsid w:val="006B36AE"/>
    <w:rsid w:val="006D2284"/>
    <w:rsid w:val="006F2546"/>
    <w:rsid w:val="00743507"/>
    <w:rsid w:val="00752EAA"/>
    <w:rsid w:val="007548BD"/>
    <w:rsid w:val="007745C6"/>
    <w:rsid w:val="00776620"/>
    <w:rsid w:val="007777F7"/>
    <w:rsid w:val="007A2D90"/>
    <w:rsid w:val="007C650E"/>
    <w:rsid w:val="007D6419"/>
    <w:rsid w:val="00830A3A"/>
    <w:rsid w:val="0083646F"/>
    <w:rsid w:val="00853789"/>
    <w:rsid w:val="008933FE"/>
    <w:rsid w:val="008C6B44"/>
    <w:rsid w:val="008D5E54"/>
    <w:rsid w:val="008D637A"/>
    <w:rsid w:val="008E00D3"/>
    <w:rsid w:val="008E7F19"/>
    <w:rsid w:val="008F4EF6"/>
    <w:rsid w:val="00903180"/>
    <w:rsid w:val="00904EF5"/>
    <w:rsid w:val="009062D1"/>
    <w:rsid w:val="00944116"/>
    <w:rsid w:val="00992437"/>
    <w:rsid w:val="009B52A3"/>
    <w:rsid w:val="009D259D"/>
    <w:rsid w:val="009D7BE0"/>
    <w:rsid w:val="009E4F6A"/>
    <w:rsid w:val="009E73FD"/>
    <w:rsid w:val="009F7570"/>
    <w:rsid w:val="00A023A1"/>
    <w:rsid w:val="00A4295B"/>
    <w:rsid w:val="00A529B1"/>
    <w:rsid w:val="00A566FD"/>
    <w:rsid w:val="00A70B0A"/>
    <w:rsid w:val="00A717B8"/>
    <w:rsid w:val="00A77A96"/>
    <w:rsid w:val="00AA72B9"/>
    <w:rsid w:val="00AD49B3"/>
    <w:rsid w:val="00AE6F80"/>
    <w:rsid w:val="00AF3B45"/>
    <w:rsid w:val="00B12434"/>
    <w:rsid w:val="00B40B31"/>
    <w:rsid w:val="00B4625B"/>
    <w:rsid w:val="00B51049"/>
    <w:rsid w:val="00B632BF"/>
    <w:rsid w:val="00B90ADB"/>
    <w:rsid w:val="00BA7153"/>
    <w:rsid w:val="00BD2676"/>
    <w:rsid w:val="00BF78A2"/>
    <w:rsid w:val="00C4305A"/>
    <w:rsid w:val="00C46245"/>
    <w:rsid w:val="00CA3B3A"/>
    <w:rsid w:val="00CE286B"/>
    <w:rsid w:val="00CF3E07"/>
    <w:rsid w:val="00D4720D"/>
    <w:rsid w:val="00D4761B"/>
    <w:rsid w:val="00D50673"/>
    <w:rsid w:val="00D554DA"/>
    <w:rsid w:val="00D651EB"/>
    <w:rsid w:val="00D753A7"/>
    <w:rsid w:val="00D9716E"/>
    <w:rsid w:val="00DF0AF6"/>
    <w:rsid w:val="00E25295"/>
    <w:rsid w:val="00E525E7"/>
    <w:rsid w:val="00E94F99"/>
    <w:rsid w:val="00EA4C67"/>
    <w:rsid w:val="00EC4580"/>
    <w:rsid w:val="00EF0ED7"/>
    <w:rsid w:val="00EF2043"/>
    <w:rsid w:val="00F12D40"/>
    <w:rsid w:val="00F31C38"/>
    <w:rsid w:val="00F377A2"/>
    <w:rsid w:val="00F410D2"/>
    <w:rsid w:val="00FC1F53"/>
    <w:rsid w:val="00FF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A4DD7A"/>
  <w15:docId w15:val="{68086F1A-935B-4CF2-BE14-AAC1DF8B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0771"/>
    <w:pPr>
      <w:spacing w:line="240" w:lineRule="auto"/>
      <w:jc w:val="both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253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A253F"/>
  </w:style>
  <w:style w:type="paragraph" w:styleId="Fuzeile">
    <w:name w:val="footer"/>
    <w:basedOn w:val="Standard"/>
    <w:link w:val="FuzeileZchn"/>
    <w:uiPriority w:val="99"/>
    <w:unhideWhenUsed/>
    <w:rsid w:val="000A253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A253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253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253F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C0771"/>
    <w:rPr>
      <w:color w:val="808080"/>
    </w:rPr>
  </w:style>
  <w:style w:type="paragraph" w:styleId="Listenabsatz">
    <w:name w:val="List Paragraph"/>
    <w:basedOn w:val="Standard"/>
    <w:uiPriority w:val="34"/>
    <w:qFormat/>
    <w:rsid w:val="009E73F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F78A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37B7D"/>
    <w:rPr>
      <w:color w:val="800080" w:themeColor="followedHyperlink"/>
      <w:u w:val="single"/>
    </w:rPr>
  </w:style>
  <w:style w:type="paragraph" w:customStyle="1" w:styleId="paragraph">
    <w:name w:val="paragraph"/>
    <w:basedOn w:val="Standard"/>
    <w:rsid w:val="00AD49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CF3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Absatz-Standardschriftart"/>
    <w:rsid w:val="00CE2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oste-haus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.lengersdorf@kreis-guetersloh.d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veranstaltungen-kreisgt.de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FD087762.dotm</Template>
  <TotalTime>0</TotalTime>
  <Pages>1</Pages>
  <Words>206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Veranstaltungsankündigung_Vortrag_26.09.2019</vt:lpstr>
    </vt:vector>
  </TitlesOfParts>
  <Company>Kreis Gütersloh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Veranstaltungsankündigung_Vortrag_26.09.2019</dc:title>
  <dc:creator>Erdmeier, Manuel</dc:creator>
  <cp:lastModifiedBy>Lengersdorf, Vera</cp:lastModifiedBy>
  <cp:revision>4</cp:revision>
  <cp:lastPrinted>2020-08-21T10:53:00Z</cp:lastPrinted>
  <dcterms:created xsi:type="dcterms:W3CDTF">2022-06-20T18:31:00Z</dcterms:created>
  <dcterms:modified xsi:type="dcterms:W3CDTF">2022-07-05T06:44:00Z</dcterms:modified>
</cp:coreProperties>
</file>