
<file path=[Content_Types].xml><?xml version="1.0" encoding="utf-8"?>
<Types xmlns="http://schemas.openxmlformats.org/package/2006/content-types">
  <Default Extension="bin" ContentType="application/vnd.ms-office.activeX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089AF5A" w14:textId="536ACEE8" w:rsidR="00F44A4D" w:rsidRPr="00956396" w:rsidRDefault="00F44A4D" w:rsidP="00D14C4B">
      <w:pPr>
        <w:bidi/>
        <w:spacing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bCs/>
          <w:sz w:val="24"/>
          <w:szCs w:val="24"/>
          <w:u w:val="single"/>
          <w:rtl/>
          <w:lang w:bidi="ar"/>
        </w:rPr>
        <w:t>التسجيل</w:t>
      </w:r>
    </w:p>
    <w:p w14:paraId="7D18D6A6" w14:textId="08287952" w:rsidR="00F44A4D" w:rsidRPr="00956396" w:rsidRDefault="001A2FD4" w:rsidP="00D74917">
      <w:pPr>
        <w:bidi/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rtl/>
          <w:lang w:bidi="ar"/>
        </w:rPr>
        <w:t xml:space="preserve">معسكرات اللغات في عطلة الخريف لطلبة المدارس من المُهاجرين في القطاع </w:t>
      </w:r>
      <w:r>
        <w:rPr>
          <w:rFonts w:ascii="Arial" w:hAnsi="Arial" w:cs="Arial"/>
          <w:b/>
          <w:bCs/>
          <w:sz w:val="20"/>
          <w:szCs w:val="20"/>
        </w:rPr>
        <w:t>I</w:t>
      </w:r>
      <w:r>
        <w:rPr>
          <w:rFonts w:ascii="Arial" w:hAnsi="Arial" w:cs="Arial"/>
          <w:b/>
          <w:bCs/>
          <w:sz w:val="20"/>
          <w:szCs w:val="20"/>
          <w:rtl/>
          <w:lang w:bidi="ar"/>
        </w:rPr>
        <w:t xml:space="preserve"> والمعاهد المهنية</w:t>
      </w:r>
    </w:p>
    <w:p w14:paraId="3CEF9F08" w14:textId="2D505C82" w:rsidR="00197AF2" w:rsidRPr="00956396" w:rsidRDefault="003A34D2" w:rsidP="00D74917">
      <w:pPr>
        <w:bidi/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rtl/>
          <w:lang w:bidi="ar"/>
        </w:rPr>
        <w:t>الفترة الزمنية: 08.02 - 2021.08.13، من الإثنين إلى الجمعة، 5 ساعات يومياً،</w:t>
      </w: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b/>
          <w:bCs/>
          <w:sz w:val="20"/>
          <w:szCs w:val="20"/>
          <w:rtl/>
          <w:lang w:bidi="ar"/>
        </w:rPr>
        <w:t>الوقت: 9 صباحاً وحتى 2 ظهراً</w:t>
      </w:r>
      <w:r>
        <w:rPr>
          <w:rFonts w:ascii="Arial" w:hAnsi="Arial" w:cs="Arial"/>
          <w:sz w:val="20"/>
          <w:szCs w:val="20"/>
          <w:rtl/>
          <w:lang w:bidi="ar"/>
        </w:rPr>
        <w:t xml:space="preserve"> (التفاصيل الدقيقة في تأكيد التسجيل)</w:t>
      </w:r>
    </w:p>
    <w:p w14:paraId="4FB4D224" w14:textId="3FA47504" w:rsidR="00BC7F22" w:rsidRPr="00956396" w:rsidRDefault="003D363E" w:rsidP="00D74917">
      <w:pPr>
        <w:bidi/>
        <w:spacing w:after="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  <w:rtl/>
          <w:lang w:bidi="ar"/>
        </w:rPr>
        <w:t>المكان: الأقرب لك</w:t>
      </w:r>
      <w:r>
        <w:rPr>
          <w:rFonts w:ascii="Arial" w:hAnsi="Arial" w:cs="Arial"/>
          <w:sz w:val="20"/>
          <w:szCs w:val="20"/>
          <w:rtl/>
          <w:lang w:bidi="ar"/>
        </w:rPr>
        <w:t xml:space="preserve"> (التفاصيل الدقيقة في تأكيد التسجيل)</w:t>
      </w:r>
    </w:p>
    <w:p w14:paraId="66EE9FEB" w14:textId="5903D1F5" w:rsidR="00A95449" w:rsidRPr="00DE0D3E" w:rsidRDefault="00A95449" w:rsidP="00FD6A9E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</w:p>
    <w:p w14:paraId="6B79E956" w14:textId="3016134C" w:rsidR="00322666" w:rsidRPr="004262BE" w:rsidRDefault="007B4A4C" w:rsidP="004262BE">
      <w:pPr>
        <w:pStyle w:val="Listenabsatz"/>
        <w:numPr>
          <w:ilvl w:val="0"/>
          <w:numId w:val="3"/>
        </w:numPr>
        <w:bidi/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rtl/>
          <w:lang w:bidi="ar"/>
        </w:rPr>
        <w:t>معلومات عنك (من فضلك بشكل مقروء بأحرف كبيرة)</w:t>
      </w:r>
    </w:p>
    <w:bookmarkStart w:id="0" w:name="_GoBack"/>
    <w:p w14:paraId="3EF988D2" w14:textId="5268C685" w:rsidR="00322666" w:rsidRPr="00480C69" w:rsidRDefault="005D5C3F" w:rsidP="002A63D4">
      <w:pPr>
        <w:tabs>
          <w:tab w:val="left" w:pos="7655"/>
        </w:tabs>
        <w:bidi/>
        <w:spacing w:after="0" w:line="240" w:lineRule="auto"/>
        <w:ind w:left="426" w:right="-1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5628B64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31" type="#_x0000_t75" style="width:320.65pt;height:18.4pt" o:ole="">
            <v:imagedata r:id="rId8" o:title=""/>
          </v:shape>
          <w:control r:id="rId9" w:name="TextBox1" w:shapeid="_x0000_i1131"/>
        </w:object>
      </w:r>
      <w:bookmarkEnd w:id="0"/>
      <w:r>
        <w:tab/>
      </w:r>
      <w:r>
        <w:rPr>
          <w:rFonts w:ascii="Arial" w:hAnsi="Arial" w:cs="Arial"/>
          <w:sz w:val="20"/>
          <w:szCs w:val="20"/>
        </w:rPr>
        <w:object w:dxaOrig="225" w:dyaOrig="225" w14:anchorId="72E4DCC9">
          <v:shape id="_x0000_i1129" type="#_x0000_t75" style="width:132.3pt;height:18.4pt" o:ole="">
            <v:imagedata r:id="rId10" o:title=""/>
          </v:shape>
          <w:control r:id="rId11" w:name="TextBox2" w:shapeid="_x0000_i1129"/>
        </w:object>
      </w:r>
    </w:p>
    <w:p w14:paraId="0602AE71" w14:textId="3E8ACB63" w:rsidR="00322666" w:rsidRDefault="002A63D4" w:rsidP="00193773">
      <w:pPr>
        <w:tabs>
          <w:tab w:val="left" w:pos="7711"/>
        </w:tabs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اللقب/الكُنية والإسم الأول</w:t>
      </w:r>
      <w:r>
        <w:rPr>
          <w:rFonts w:ascii="Arial" w:hAnsi="Arial" w:cs="Arial"/>
          <w:sz w:val="16"/>
          <w:szCs w:val="16"/>
          <w:rtl/>
          <w:lang w:bidi="ar"/>
        </w:rPr>
        <w:tab/>
        <w:t>تاريخ الميلاد (يوم.شهر.سنة)</w:t>
      </w:r>
    </w:p>
    <w:p w14:paraId="2FEAE9D6" w14:textId="21652F06" w:rsidR="00BD5939" w:rsidRPr="00480C69" w:rsidRDefault="004262BE" w:rsidP="00BD5939">
      <w:pPr>
        <w:tabs>
          <w:tab w:val="left" w:pos="7655"/>
        </w:tabs>
        <w:bidi/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50F710EA">
          <v:shape id="_x0000_i1115" type="#_x0000_t75" style="width:490.6pt;height:18.4pt" o:ole="">
            <v:imagedata r:id="rId12" o:title=""/>
          </v:shape>
          <w:control r:id="rId13" w:name="TextBox3" w:shapeid="_x0000_i1115"/>
        </w:object>
      </w:r>
    </w:p>
    <w:p w14:paraId="621986D7" w14:textId="73B692BC" w:rsidR="00322666" w:rsidRPr="00480C69" w:rsidRDefault="00322666" w:rsidP="00193773">
      <w:pPr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العنوان/إسم الشارع ورقم المنزل</w:t>
      </w:r>
    </w:p>
    <w:p w14:paraId="0856C69E" w14:textId="300ACA01" w:rsidR="004262BE" w:rsidRPr="00480C69" w:rsidRDefault="004262BE" w:rsidP="005462E3">
      <w:pPr>
        <w:bidi/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3150D1A0">
          <v:shape id="_x0000_i1116" type="#_x0000_t75" style="width:491.45pt;height:18.4pt" o:ole="">
            <v:imagedata r:id="rId14" o:title=""/>
          </v:shape>
          <w:control r:id="rId15" w:name="TextBox4" w:shapeid="_x0000_i1116"/>
        </w:object>
      </w:r>
    </w:p>
    <w:p w14:paraId="040E4D14" w14:textId="3C8E9353" w:rsidR="00322666" w:rsidRPr="00480C69" w:rsidRDefault="00322666" w:rsidP="00193773">
      <w:pPr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الرمز البريدي، المدينة</w:t>
      </w:r>
    </w:p>
    <w:p w14:paraId="33AFBC27" w14:textId="5916CAA0" w:rsidR="00322666" w:rsidRPr="00480C69" w:rsidRDefault="004262BE" w:rsidP="00013934">
      <w:pPr>
        <w:bidi/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0486C131">
          <v:shape id="_x0000_i1117" type="#_x0000_t75" style="width:494.8pt;height:18.4pt" o:ole="">
            <v:imagedata r:id="rId16" o:title=""/>
          </v:shape>
          <w:control r:id="rId17" w:name="TextBox5" w:shapeid="_x0000_i1117"/>
        </w:object>
      </w:r>
    </w:p>
    <w:p w14:paraId="77D1ED5F" w14:textId="2759B8E8" w:rsidR="00934790" w:rsidRPr="00480C69" w:rsidRDefault="003C18A8" w:rsidP="00193773">
      <w:pPr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رقم الهاتف</w:t>
      </w:r>
    </w:p>
    <w:p w14:paraId="4B8C411C" w14:textId="290919D1" w:rsidR="004262BE" w:rsidRDefault="004262BE" w:rsidP="00467678">
      <w:pPr>
        <w:tabs>
          <w:tab w:val="left" w:pos="6804"/>
          <w:tab w:val="left" w:pos="7655"/>
        </w:tabs>
        <w:bidi/>
        <w:spacing w:after="0" w:line="240" w:lineRule="auto"/>
        <w:ind w:left="426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40AE3504">
          <v:shape id="_x0000_i1122" type="#_x0000_t75" style="width:316.45pt;height:18.4pt" o:ole="">
            <v:imagedata r:id="rId18" o:title=""/>
          </v:shape>
          <w:control r:id="rId19" w:name="TextBox6" w:shapeid="_x0000_i1122"/>
        </w:object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20"/>
          <w:szCs w:val="20"/>
        </w:rPr>
        <w:object w:dxaOrig="225" w:dyaOrig="225" w14:anchorId="7634A77A">
          <v:shape id="_x0000_i1123" type="#_x0000_t75" style="width:133.1pt;height:18.4pt" o:ole="">
            <v:imagedata r:id="rId20" o:title=""/>
          </v:shape>
          <w:control r:id="rId21" w:name="TextBox7" w:shapeid="_x0000_i1123"/>
        </w:object>
      </w:r>
    </w:p>
    <w:p w14:paraId="26897563" w14:textId="3E996811" w:rsidR="00F06BAC" w:rsidRDefault="00F34BAF" w:rsidP="00193773">
      <w:pPr>
        <w:tabs>
          <w:tab w:val="left" w:pos="7711"/>
        </w:tabs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ما هي اللغات التي يمكنك التحدث بها؟</w:t>
      </w:r>
      <w:r>
        <w:rPr>
          <w:rFonts w:ascii="Arial" w:hAnsi="Arial" w:cs="Arial"/>
          <w:sz w:val="16"/>
          <w:szCs w:val="16"/>
          <w:rtl/>
          <w:lang w:bidi="ar"/>
        </w:rPr>
        <w:tab/>
        <w:t>هل سبق لك المُشاركة في معسكر اللغة؟</w:t>
      </w:r>
    </w:p>
    <w:p w14:paraId="533134A0" w14:textId="63880A02" w:rsidR="00934790" w:rsidRPr="00956396" w:rsidRDefault="00934790" w:rsidP="00956396">
      <w:pPr>
        <w:tabs>
          <w:tab w:val="left" w:pos="7371"/>
        </w:tabs>
        <w:spacing w:after="0" w:line="240" w:lineRule="auto"/>
        <w:ind w:left="425"/>
        <w:rPr>
          <w:rFonts w:ascii="Arial" w:hAnsi="Arial" w:cs="Arial"/>
          <w:sz w:val="20"/>
          <w:szCs w:val="20"/>
        </w:rPr>
      </w:pPr>
    </w:p>
    <w:p w14:paraId="21BCB86A" w14:textId="5E0C741A" w:rsidR="00C04051" w:rsidRPr="00F449B6" w:rsidRDefault="00C04051" w:rsidP="00F449B6">
      <w:pPr>
        <w:pStyle w:val="Listenabsatz"/>
        <w:numPr>
          <w:ilvl w:val="0"/>
          <w:numId w:val="3"/>
        </w:numPr>
        <w:bidi/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rtl/>
          <w:lang w:bidi="ar"/>
        </w:rPr>
        <w:t>معلومات عنك (من فضلك بشكل مقروء بأحرف كبيرة)</w:t>
      </w:r>
    </w:p>
    <w:p w14:paraId="5FFB8FA0" w14:textId="2DEB68D4" w:rsidR="005462E3" w:rsidRPr="00480C69" w:rsidRDefault="004262BE" w:rsidP="005462E3">
      <w:pPr>
        <w:bidi/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5D09E908">
          <v:shape id="_x0000_i1124" type="#_x0000_t75" style="width:494.8pt;height:18.4pt" o:ole="">
            <v:imagedata r:id="rId16" o:title=""/>
          </v:shape>
          <w:control r:id="rId22" w:name="TextBox8" w:shapeid="_x0000_i1124"/>
        </w:object>
      </w:r>
    </w:p>
    <w:p w14:paraId="50C1D427" w14:textId="32AF0900" w:rsidR="00C04051" w:rsidRPr="00480C69" w:rsidRDefault="007B4A4C" w:rsidP="00193773">
      <w:pPr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إسم مدرستك؟</w:t>
      </w:r>
    </w:p>
    <w:p w14:paraId="36F4ACA4" w14:textId="25EF1F2B" w:rsidR="00C04051" w:rsidRPr="00480C69" w:rsidRDefault="004262BE" w:rsidP="00CC66E3">
      <w:pPr>
        <w:tabs>
          <w:tab w:val="left" w:pos="7655"/>
        </w:tabs>
        <w:bidi/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603DBF88">
          <v:shape id="_x0000_i1125" type="#_x0000_t75" style="width:316.45pt;height:18.4pt" o:ole="">
            <v:imagedata r:id="rId18" o:title=""/>
          </v:shape>
          <w:control r:id="rId23" w:name="TextBox9" w:shapeid="_x0000_i1125"/>
        </w:object>
      </w:r>
      <w:r>
        <w:tab/>
      </w:r>
      <w:r>
        <w:rPr>
          <w:rFonts w:ascii="Arial" w:hAnsi="Arial" w:cs="Arial"/>
          <w:sz w:val="20"/>
          <w:szCs w:val="20"/>
        </w:rPr>
        <w:object w:dxaOrig="225" w:dyaOrig="225" w14:anchorId="3BE9A643">
          <v:shape id="_x0000_i1126" type="#_x0000_t75" style="width:133.95pt;height:18.4pt" o:ole="">
            <v:imagedata r:id="rId24" o:title=""/>
          </v:shape>
          <w:control r:id="rId25" w:name="TextBox10" w:shapeid="_x0000_i1126"/>
        </w:object>
      </w:r>
    </w:p>
    <w:p w14:paraId="1340DD09" w14:textId="6F278DD3" w:rsidR="00F06BAC" w:rsidRDefault="00BC7F22" w:rsidP="00193773">
      <w:pPr>
        <w:tabs>
          <w:tab w:val="left" w:pos="7711"/>
        </w:tabs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في أي صف مدرسي أنت؟</w:t>
      </w:r>
      <w:r>
        <w:rPr>
          <w:rFonts w:ascii="Arial" w:hAnsi="Arial" w:cs="Arial"/>
          <w:sz w:val="16"/>
          <w:szCs w:val="16"/>
          <w:rtl/>
          <w:lang w:bidi="ar"/>
        </w:rPr>
        <w:tab/>
        <w:t>منذ متى تعيش/تعيشين في ألمانيا (شهر، سنة)؟</w:t>
      </w:r>
    </w:p>
    <w:p w14:paraId="23733A1D" w14:textId="6A028020" w:rsidR="00C04051" w:rsidRPr="00F449B6" w:rsidRDefault="00D422A9" w:rsidP="00F449B6">
      <w:pPr>
        <w:pStyle w:val="Listenabsatz"/>
        <w:numPr>
          <w:ilvl w:val="0"/>
          <w:numId w:val="3"/>
        </w:numPr>
        <w:bidi/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rtl/>
          <w:lang w:bidi="ar"/>
        </w:rPr>
        <w:t>التكاليف</w:t>
      </w:r>
    </w:p>
    <w:p w14:paraId="1689304C" w14:textId="7E2232DC" w:rsidR="00D422A9" w:rsidRPr="00F449B6" w:rsidRDefault="007B4A4C" w:rsidP="00607A7E">
      <w:pPr>
        <w:bidi/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>الإشتراك في معسكر اللغة مجاني.</w:t>
      </w:r>
    </w:p>
    <w:p w14:paraId="280E8B35" w14:textId="6E6481AF" w:rsidR="00D422A9" w:rsidRPr="00F449B6" w:rsidRDefault="00D422A9" w:rsidP="00607A7E">
      <w:pPr>
        <w:bidi/>
        <w:spacing w:after="0" w:line="240" w:lineRule="auto"/>
        <w:ind w:left="426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>إذا كنت تستقل حافلة (باص) إلى موقع الدورة، فإن تذاكر الحافلة مجانية. المزيد من المعلومات تجدها في تأكيد التسجيل.</w:t>
      </w:r>
    </w:p>
    <w:p w14:paraId="50FF418D" w14:textId="793AC88B" w:rsidR="00D422A9" w:rsidRPr="00F449B6" w:rsidRDefault="00D422A9" w:rsidP="00607A7E">
      <w:pPr>
        <w:spacing w:after="0" w:line="240" w:lineRule="auto"/>
        <w:ind w:left="426"/>
        <w:rPr>
          <w:rFonts w:ascii="Arial" w:hAnsi="Arial" w:cs="Arial"/>
          <w:sz w:val="18"/>
          <w:szCs w:val="18"/>
        </w:rPr>
      </w:pPr>
    </w:p>
    <w:p w14:paraId="6B829B22" w14:textId="22454266" w:rsidR="00FD6A9E" w:rsidRPr="00F449B6" w:rsidRDefault="005E646D" w:rsidP="00F449B6">
      <w:pPr>
        <w:pStyle w:val="Listenabsatz"/>
        <w:numPr>
          <w:ilvl w:val="0"/>
          <w:numId w:val="3"/>
        </w:numPr>
        <w:bidi/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</w:rPr>
      </w:pPr>
      <w:r w:rsidRPr="009C71AA">
        <w:rPr>
          <w:noProof/>
          <w:lang w:eastAsia="de-D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B9E30AF" wp14:editId="6BA4911D">
                <wp:simplePos x="0" y="0"/>
                <wp:positionH relativeFrom="column">
                  <wp:posOffset>-4581843</wp:posOffset>
                </wp:positionH>
                <wp:positionV relativeFrom="page">
                  <wp:posOffset>6214110</wp:posOffset>
                </wp:positionV>
                <wp:extent cx="8550000" cy="169200"/>
                <wp:effectExtent l="0" t="635" r="3175" b="3175"/>
                <wp:wrapNone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8550000" cy="16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3C2BA7" w14:textId="266789C5" w:rsidR="00CA45F0" w:rsidRPr="009C71AA" w:rsidRDefault="00CA45F0" w:rsidP="00CA45F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9C71AA">
                              <w:rPr>
                                <w:sz w:val="20"/>
                                <w:szCs w:val="20"/>
                              </w:rPr>
                              <w:t>[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ARABISCH</w:t>
                            </w:r>
                            <w:r w:rsidRPr="009C71AA">
                              <w:rPr>
                                <w:sz w:val="20"/>
                                <w:szCs w:val="20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7B9E30AF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left:0;text-align:left;margin-left:-360.8pt;margin-top:489.3pt;width:673.25pt;height:13.3pt;rotation:-90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" filled="f" stroked="f">
                <v:textbox inset="0,0,0,0">
                  <w:txbxContent>
                    <w:p w14:paraId="463C2BA7" w14:textId="266789C5" w:rsidR="00CA45F0" w:rsidRPr="009C71AA" w:rsidRDefault="00CA45F0" w:rsidP="00CA45F0">
                      <w:pPr>
                        <w:rPr>
                          <w:sz w:val="20"/>
                          <w:szCs w:val="20"/>
                        </w:rPr>
                      </w:pPr>
                      <w:r w:rsidRPr="009C71AA">
                        <w:rPr>
                          <w:sz w:val="20"/>
                          <w:szCs w:val="20"/>
                        </w:rPr>
                        <w:t>[</w:t>
                      </w:r>
                      <w:r>
                        <w:rPr>
                          <w:sz w:val="20"/>
                          <w:szCs w:val="20"/>
                        </w:rPr>
                        <w:t>ARABISCH</w:t>
                      </w:r>
                      <w:r w:rsidRPr="009C71AA">
                        <w:rPr>
                          <w:sz w:val="20"/>
                          <w:szCs w:val="20"/>
                        </w:rPr>
                        <w:t>]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C70C3">
        <w:rPr>
          <w:rFonts w:ascii="Arial" w:hAnsi="Arial" w:cs="Arial"/>
          <w:b/>
          <w:bCs/>
          <w:sz w:val="18"/>
          <w:szCs w:val="18"/>
          <w:rtl/>
          <w:lang w:bidi="ar"/>
        </w:rPr>
        <w:t>بيان موافقة على الإشتراك</w:t>
      </w:r>
    </w:p>
    <w:p w14:paraId="0C864A2F" w14:textId="7BC3D166" w:rsidR="007B3F34" w:rsidRPr="00F449B6" w:rsidRDefault="007B3F34" w:rsidP="007B3F34">
      <w:pPr>
        <w:bidi/>
        <w:spacing w:after="4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>أوافق على إشتراك إبني/إبنتي في دورة اللغة المجانية أثناء الإجازة. تم إبلاغي بعدم إمكانية مُشاركة إبني/إبنتي في دورة اللغة، إلا بعد الحصول على تأكيد خطي من مركز الإندماج البلدي في منطقة جوترسلوه.</w:t>
      </w:r>
    </w:p>
    <w:p w14:paraId="16D8B708" w14:textId="337EF9CD" w:rsidR="007B3F34" w:rsidRPr="00F449B6" w:rsidRDefault="007B3F34" w:rsidP="00956396">
      <w:pPr>
        <w:bidi/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 xml:space="preserve">أوافق على إرسال بياناتي إلى المؤسسات التعليمية القائمة على هذا النشاط. أوافق على مُشاركة إبني/إبنتي في الرحلات. سأطلب من إبني/إبنتي الإلتزام بتعليمات إدارة الدورة. سأُلبس إبني/إبنتي ما يتناسب مع الأحوال الجوية. سأُعطي إبني/إبنتي كمامة واقية للفم والأنف. </w:t>
      </w:r>
    </w:p>
    <w:p w14:paraId="12F26C1A" w14:textId="77777777" w:rsidR="007B3F34" w:rsidRPr="00F449B6" w:rsidRDefault="007B3F34" w:rsidP="00956396">
      <w:pPr>
        <w:bidi/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 xml:space="preserve">أؤكد خلو إبني/إبنتي من أي أمراض أو ضعف صحي تمنعه/تمنعها من المُشاركة. </w:t>
      </w:r>
    </w:p>
    <w:p w14:paraId="7929CBC7" w14:textId="77B2B8D1" w:rsidR="007B3F34" w:rsidRDefault="007B3F34" w:rsidP="00956396">
      <w:pPr>
        <w:bidi/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 xml:space="preserve">يجب على إبني/إبنتي تناول الأدوية التالية خلال اليوم:   </w:t>
      </w:r>
      <w:r>
        <w:rPr>
          <w:rFonts w:ascii="Arial" w:hAnsi="Arial" w:cs="Arial"/>
          <w:sz w:val="20"/>
          <w:szCs w:val="20"/>
        </w:rPr>
        <w:object w:dxaOrig="225" w:dyaOrig="225" w14:anchorId="0D9C3AB9">
          <v:shape id="_x0000_i1127" type="#_x0000_t75" style="width:242.8pt;height:18.4pt" o:ole="">
            <v:imagedata r:id="rId26" o:title=""/>
          </v:shape>
          <w:control r:id="rId27" w:name="TextBox14" w:shapeid="_x0000_i1127"/>
        </w:object>
      </w:r>
    </w:p>
    <w:p w14:paraId="537B832F" w14:textId="77777777" w:rsidR="00634089" w:rsidRPr="00CC66E3" w:rsidRDefault="00634089" w:rsidP="007B3F34">
      <w:pPr>
        <w:spacing w:after="40" w:line="240" w:lineRule="auto"/>
        <w:ind w:left="425"/>
        <w:rPr>
          <w:rFonts w:ascii="Arial" w:hAnsi="Arial" w:cs="Arial"/>
          <w:sz w:val="16"/>
          <w:szCs w:val="16"/>
        </w:rPr>
      </w:pPr>
    </w:p>
    <w:p w14:paraId="44647F83" w14:textId="0D79E4E3" w:rsidR="00956396" w:rsidRPr="00F449B6" w:rsidRDefault="007B3F34" w:rsidP="00A94AF7">
      <w:pPr>
        <w:tabs>
          <w:tab w:val="left" w:pos="709"/>
          <w:tab w:val="left" w:pos="6379"/>
          <w:tab w:val="left" w:pos="6946"/>
        </w:tabs>
        <w:bidi/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>أوافق على نشر الصور:</w:t>
      </w:r>
      <w:r w:rsidR="00997F8C">
        <w:rPr>
          <w:rFonts w:ascii="Arial" w:hAnsi="Arial" w:cs="Arial"/>
          <w:sz w:val="18"/>
          <w:szCs w:val="18"/>
        </w:rPr>
        <w:t xml:space="preserve">   </w:t>
      </w:r>
      <w:r w:rsidR="00997F8C">
        <w:rPr>
          <w:rFonts w:ascii="Arial" w:hAnsi="Arial" w:cs="Arial"/>
          <w:sz w:val="18"/>
          <w:szCs w:val="18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" w:name="Kontrollkästchen1"/>
      <w:r w:rsidR="00997F8C">
        <w:rPr>
          <w:rFonts w:ascii="Arial" w:hAnsi="Arial" w:cs="Arial"/>
          <w:sz w:val="18"/>
          <w:szCs w:val="18"/>
        </w:rPr>
        <w:instrText xml:space="preserve"> FORMCHECKBOX </w:instrText>
      </w:r>
      <w:r w:rsidR="00D414D0">
        <w:rPr>
          <w:rFonts w:ascii="Arial" w:hAnsi="Arial" w:cs="Arial"/>
          <w:sz w:val="18"/>
          <w:szCs w:val="18"/>
        </w:rPr>
      </w:r>
      <w:r w:rsidR="00D414D0">
        <w:rPr>
          <w:rFonts w:ascii="Arial" w:hAnsi="Arial" w:cs="Arial"/>
          <w:sz w:val="18"/>
          <w:szCs w:val="18"/>
        </w:rPr>
        <w:fldChar w:fldCharType="separate"/>
      </w:r>
      <w:r w:rsidR="00997F8C">
        <w:rPr>
          <w:rFonts w:ascii="Arial" w:hAnsi="Arial" w:cs="Arial"/>
          <w:sz w:val="18"/>
          <w:szCs w:val="18"/>
        </w:rPr>
        <w:fldChar w:fldCharType="end"/>
      </w:r>
      <w:bookmarkEnd w:id="1"/>
      <w:r w:rsidR="00997F8C">
        <w:rPr>
          <w:rFonts w:ascii="Arial" w:hAnsi="Arial" w:cs="Arial"/>
          <w:sz w:val="18"/>
          <w:szCs w:val="18"/>
        </w:rPr>
        <w:t xml:space="preserve">   </w:t>
      </w:r>
      <w:r>
        <w:rPr>
          <w:rFonts w:ascii="Arial" w:hAnsi="Arial" w:cs="Arial"/>
          <w:sz w:val="18"/>
          <w:szCs w:val="18"/>
          <w:rtl/>
          <w:lang w:bidi="ar"/>
        </w:rPr>
        <w:t>نعم</w:t>
      </w:r>
      <w:r w:rsidR="00997F8C">
        <w:rPr>
          <w:rFonts w:ascii="Arial" w:hAnsi="Arial" w:cs="Arial" w:hint="cs"/>
          <w:sz w:val="18"/>
          <w:szCs w:val="18"/>
          <w:rtl/>
          <w:lang w:bidi="ar"/>
        </w:rPr>
        <w:t xml:space="preserve">     </w:t>
      </w:r>
      <w:r w:rsidR="00A47573">
        <w:rPr>
          <w:rFonts w:ascii="Arial" w:hAnsi="Arial" w:cs="Arial" w:hint="cs"/>
          <w:sz w:val="18"/>
          <w:szCs w:val="18"/>
          <w:rtl/>
          <w:lang w:bidi="ar"/>
        </w:rPr>
        <w:t xml:space="preserve">   </w:t>
      </w:r>
      <w:r w:rsidR="00997F8C">
        <w:rPr>
          <w:rFonts w:ascii="Arial" w:hAnsi="Arial" w:cs="Arial" w:hint="cs"/>
          <w:sz w:val="18"/>
          <w:szCs w:val="18"/>
          <w:rtl/>
          <w:lang w:bidi="ar"/>
        </w:rPr>
        <w:t xml:space="preserve">     </w:t>
      </w:r>
      <w:r w:rsidR="00997F8C">
        <w:rPr>
          <w:rFonts w:ascii="Arial" w:hAnsi="Arial" w:cs="Arial"/>
          <w:sz w:val="18"/>
          <w:szCs w:val="18"/>
        </w:rPr>
        <w:t xml:space="preserve">   </w:t>
      </w:r>
      <w:r w:rsidR="00997F8C">
        <w:rPr>
          <w:rFonts w:ascii="Arial" w:hAnsi="Arial" w:cs="Arial"/>
          <w:sz w:val="18"/>
          <w:szCs w:val="18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997F8C">
        <w:rPr>
          <w:rFonts w:ascii="Arial" w:hAnsi="Arial" w:cs="Arial"/>
          <w:sz w:val="18"/>
          <w:szCs w:val="18"/>
        </w:rPr>
        <w:instrText xml:space="preserve"> FORMCHECKBOX </w:instrText>
      </w:r>
      <w:r w:rsidR="00D414D0">
        <w:rPr>
          <w:rFonts w:ascii="Arial" w:hAnsi="Arial" w:cs="Arial"/>
          <w:sz w:val="18"/>
          <w:szCs w:val="18"/>
        </w:rPr>
      </w:r>
      <w:r w:rsidR="00D414D0">
        <w:rPr>
          <w:rFonts w:ascii="Arial" w:hAnsi="Arial" w:cs="Arial"/>
          <w:sz w:val="18"/>
          <w:szCs w:val="18"/>
        </w:rPr>
        <w:fldChar w:fldCharType="separate"/>
      </w:r>
      <w:r w:rsidR="00997F8C">
        <w:rPr>
          <w:rFonts w:ascii="Arial" w:hAnsi="Arial" w:cs="Arial"/>
          <w:sz w:val="18"/>
          <w:szCs w:val="18"/>
        </w:rPr>
        <w:fldChar w:fldCharType="end"/>
      </w:r>
      <w:r w:rsidR="00997F8C">
        <w:rPr>
          <w:rFonts w:ascii="Arial" w:hAnsi="Arial" w:cs="Arial"/>
          <w:sz w:val="18"/>
          <w:szCs w:val="18"/>
        </w:rPr>
        <w:t xml:space="preserve">   </w:t>
      </w:r>
      <w:r>
        <w:rPr>
          <w:rFonts w:ascii="Arial" w:hAnsi="Arial" w:cs="Arial"/>
          <w:sz w:val="18"/>
          <w:szCs w:val="18"/>
          <w:rtl/>
          <w:lang w:bidi="ar"/>
        </w:rPr>
        <w:t>لا</w:t>
      </w:r>
    </w:p>
    <w:p w14:paraId="5E7C8B78" w14:textId="77777777" w:rsidR="007B3F34" w:rsidRPr="00CC66E3" w:rsidRDefault="007B3F34" w:rsidP="00956396">
      <w:pPr>
        <w:tabs>
          <w:tab w:val="left" w:pos="709"/>
          <w:tab w:val="left" w:pos="6379"/>
          <w:tab w:val="left" w:pos="7938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</w:p>
    <w:p w14:paraId="6AFF745A" w14:textId="70F9DEC0" w:rsidR="00A94AF7" w:rsidRPr="00F449B6" w:rsidRDefault="007B3F34" w:rsidP="00A94AF7">
      <w:pPr>
        <w:tabs>
          <w:tab w:val="left" w:pos="709"/>
          <w:tab w:val="left" w:pos="6379"/>
          <w:tab w:val="left" w:pos="7655"/>
          <w:tab w:val="left" w:pos="8931"/>
        </w:tabs>
        <w:bidi/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  <w:rtl/>
          <w:lang w:bidi="ar"/>
        </w:rPr>
        <w:t>أوافق على إستقصاء إبني/إبنتي عن محتوى دورة اللغة:</w:t>
      </w:r>
      <w:r w:rsidR="00997F8C">
        <w:rPr>
          <w:rFonts w:ascii="Arial" w:hAnsi="Arial" w:cs="Arial"/>
          <w:sz w:val="18"/>
          <w:szCs w:val="18"/>
        </w:rPr>
        <w:t xml:space="preserve">   </w:t>
      </w:r>
      <w:r w:rsidR="00997F8C">
        <w:rPr>
          <w:rFonts w:ascii="Arial" w:hAnsi="Arial" w:cs="Arial"/>
          <w:sz w:val="18"/>
          <w:szCs w:val="18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997F8C">
        <w:rPr>
          <w:rFonts w:ascii="Arial" w:hAnsi="Arial" w:cs="Arial"/>
          <w:sz w:val="18"/>
          <w:szCs w:val="18"/>
        </w:rPr>
        <w:instrText xml:space="preserve"> FORMCHECKBOX </w:instrText>
      </w:r>
      <w:r w:rsidR="00D414D0">
        <w:rPr>
          <w:rFonts w:ascii="Arial" w:hAnsi="Arial" w:cs="Arial"/>
          <w:sz w:val="18"/>
          <w:szCs w:val="18"/>
        </w:rPr>
      </w:r>
      <w:r w:rsidR="00D414D0">
        <w:rPr>
          <w:rFonts w:ascii="Arial" w:hAnsi="Arial" w:cs="Arial"/>
          <w:sz w:val="18"/>
          <w:szCs w:val="18"/>
        </w:rPr>
        <w:fldChar w:fldCharType="separate"/>
      </w:r>
      <w:r w:rsidR="00997F8C">
        <w:rPr>
          <w:rFonts w:ascii="Arial" w:hAnsi="Arial" w:cs="Arial"/>
          <w:sz w:val="18"/>
          <w:szCs w:val="18"/>
        </w:rPr>
        <w:fldChar w:fldCharType="end"/>
      </w:r>
      <w:r w:rsidR="00997F8C">
        <w:rPr>
          <w:rFonts w:ascii="Arial" w:hAnsi="Arial" w:cs="Arial"/>
          <w:sz w:val="18"/>
          <w:szCs w:val="18"/>
        </w:rPr>
        <w:t xml:space="preserve">   </w:t>
      </w:r>
      <w:r>
        <w:rPr>
          <w:rFonts w:ascii="Arial" w:hAnsi="Arial" w:cs="Arial"/>
          <w:sz w:val="18"/>
          <w:szCs w:val="18"/>
          <w:rtl/>
          <w:lang w:bidi="ar"/>
        </w:rPr>
        <w:t>نعم</w:t>
      </w:r>
      <w:r w:rsidR="00997F8C">
        <w:rPr>
          <w:rFonts w:ascii="Arial" w:hAnsi="Arial" w:cs="Arial" w:hint="cs"/>
          <w:sz w:val="18"/>
          <w:szCs w:val="18"/>
          <w:rtl/>
          <w:lang w:bidi="ar"/>
        </w:rPr>
        <w:t xml:space="preserve">   </w:t>
      </w:r>
      <w:r w:rsidR="00A47573">
        <w:rPr>
          <w:rFonts w:ascii="Arial" w:hAnsi="Arial" w:cs="Arial" w:hint="cs"/>
          <w:sz w:val="18"/>
          <w:szCs w:val="18"/>
          <w:rtl/>
          <w:lang w:bidi="ar"/>
        </w:rPr>
        <w:t xml:space="preserve">   </w:t>
      </w:r>
      <w:r w:rsidR="00997F8C">
        <w:rPr>
          <w:rFonts w:ascii="Arial" w:hAnsi="Arial" w:cs="Arial" w:hint="cs"/>
          <w:sz w:val="18"/>
          <w:szCs w:val="18"/>
          <w:rtl/>
          <w:lang w:bidi="ar"/>
        </w:rPr>
        <w:t xml:space="preserve">       </w:t>
      </w:r>
      <w:r w:rsidR="00997F8C">
        <w:rPr>
          <w:rFonts w:ascii="Arial" w:hAnsi="Arial" w:cs="Arial"/>
          <w:sz w:val="18"/>
          <w:szCs w:val="18"/>
        </w:rPr>
        <w:t xml:space="preserve">   </w:t>
      </w:r>
      <w:r w:rsidR="00997F8C">
        <w:rPr>
          <w:rFonts w:ascii="Arial" w:hAnsi="Arial" w:cs="Arial"/>
          <w:sz w:val="18"/>
          <w:szCs w:val="18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997F8C">
        <w:rPr>
          <w:rFonts w:ascii="Arial" w:hAnsi="Arial" w:cs="Arial"/>
          <w:sz w:val="18"/>
          <w:szCs w:val="18"/>
        </w:rPr>
        <w:instrText xml:space="preserve"> FORMCHECKBOX </w:instrText>
      </w:r>
      <w:r w:rsidR="00D414D0">
        <w:rPr>
          <w:rFonts w:ascii="Arial" w:hAnsi="Arial" w:cs="Arial"/>
          <w:sz w:val="18"/>
          <w:szCs w:val="18"/>
        </w:rPr>
      </w:r>
      <w:r w:rsidR="00D414D0">
        <w:rPr>
          <w:rFonts w:ascii="Arial" w:hAnsi="Arial" w:cs="Arial"/>
          <w:sz w:val="18"/>
          <w:szCs w:val="18"/>
        </w:rPr>
        <w:fldChar w:fldCharType="separate"/>
      </w:r>
      <w:r w:rsidR="00997F8C">
        <w:rPr>
          <w:rFonts w:ascii="Arial" w:hAnsi="Arial" w:cs="Arial"/>
          <w:sz w:val="18"/>
          <w:szCs w:val="18"/>
        </w:rPr>
        <w:fldChar w:fldCharType="end"/>
      </w:r>
      <w:r w:rsidR="00997F8C">
        <w:rPr>
          <w:rFonts w:ascii="Arial" w:hAnsi="Arial" w:cs="Arial"/>
          <w:sz w:val="18"/>
          <w:szCs w:val="18"/>
        </w:rPr>
        <w:t xml:space="preserve">   </w:t>
      </w:r>
      <w:r>
        <w:rPr>
          <w:rFonts w:ascii="Arial" w:hAnsi="Arial" w:cs="Arial"/>
          <w:sz w:val="18"/>
          <w:szCs w:val="18"/>
          <w:rtl/>
          <w:lang w:bidi="ar"/>
        </w:rPr>
        <w:t>لا</w:t>
      </w:r>
    </w:p>
    <w:p w14:paraId="651F80E7" w14:textId="77777777" w:rsidR="007B3F34" w:rsidRPr="00CC66E3" w:rsidRDefault="007B3F34" w:rsidP="00A94AF7">
      <w:pPr>
        <w:tabs>
          <w:tab w:val="left" w:pos="709"/>
          <w:tab w:val="left" w:pos="8931"/>
          <w:tab w:val="right" w:pos="10206"/>
        </w:tabs>
        <w:spacing w:after="40" w:line="240" w:lineRule="auto"/>
        <w:ind w:left="425"/>
        <w:rPr>
          <w:rFonts w:ascii="Arial" w:hAnsi="Arial" w:cs="Arial"/>
          <w:sz w:val="16"/>
          <w:szCs w:val="16"/>
        </w:rPr>
      </w:pPr>
    </w:p>
    <w:p w14:paraId="04A10074" w14:textId="77777777" w:rsidR="003C18A8" w:rsidRPr="00F449B6" w:rsidRDefault="00CE2C18" w:rsidP="00607A7E">
      <w:pPr>
        <w:tabs>
          <w:tab w:val="left" w:pos="4820"/>
        </w:tabs>
        <w:bidi/>
        <w:spacing w:after="0" w:line="240" w:lineRule="auto"/>
        <w:ind w:left="426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rtl/>
          <w:lang w:bidi="ar"/>
        </w:rPr>
        <w:t>إضافي بالنسبة للمُشاركين القُصّر:</w:t>
      </w:r>
    </w:p>
    <w:p w14:paraId="2F9B1026" w14:textId="77777777" w:rsidR="00934790" w:rsidRPr="00F449B6" w:rsidRDefault="00601661" w:rsidP="00607A7E">
      <w:pPr>
        <w:tabs>
          <w:tab w:val="left" w:pos="4820"/>
        </w:tabs>
        <w:bidi/>
        <w:spacing w:after="0" w:line="240" w:lineRule="auto"/>
        <w:ind w:left="426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  <w:rtl/>
          <w:lang w:bidi="ar"/>
        </w:rPr>
        <w:t>(ملاحظة: املأ فقط إذا كان عُمر الطالب/الطالبة أقل من 18 عامًا)</w:t>
      </w:r>
    </w:p>
    <w:p w14:paraId="6AC74982" w14:textId="3A94C818" w:rsidR="00F85A85" w:rsidRPr="00F449B6" w:rsidRDefault="00F449B6" w:rsidP="00F449B6">
      <w:pPr>
        <w:tabs>
          <w:tab w:val="left" w:pos="4820"/>
        </w:tabs>
        <w:bidi/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20"/>
          <w:szCs w:val="20"/>
        </w:rPr>
        <w:object w:dxaOrig="225" w:dyaOrig="225" w14:anchorId="3D8591A4">
          <v:shape id="_x0000_i1075" type="#_x0000_t75" style="width:494.8pt;height:18.4pt" o:ole="">
            <v:imagedata r:id="rId16" o:title=""/>
          </v:shape>
          <w:control r:id="rId28" w:name="TextBox11" w:shapeid="_x0000_i1075"/>
        </w:object>
      </w:r>
    </w:p>
    <w:p w14:paraId="7A5BF9E8" w14:textId="77777777" w:rsidR="00934790" w:rsidRPr="005F12FE" w:rsidRDefault="00934790" w:rsidP="00F449B6">
      <w:pPr>
        <w:tabs>
          <w:tab w:val="left" w:pos="4820"/>
        </w:tabs>
        <w:bidi/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اللقب/الكُنية، الإسم الأول للأم ، للأب أو ولي الأمر</w:t>
      </w:r>
    </w:p>
    <w:p w14:paraId="358F38E3" w14:textId="3118B43D" w:rsidR="00934790" w:rsidRPr="00F449B6" w:rsidRDefault="00F449B6" w:rsidP="002A63D4">
      <w:pPr>
        <w:tabs>
          <w:tab w:val="left" w:pos="4820"/>
        </w:tabs>
        <w:bidi/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48311087">
          <v:shape id="_x0000_i1077" type="#_x0000_t75" style="width:495.65pt;height:18.4pt" o:ole="">
            <v:imagedata r:id="rId29" o:title=""/>
          </v:shape>
          <w:control r:id="rId30" w:name="TextBox12" w:shapeid="_x0000_i1077"/>
        </w:object>
      </w:r>
    </w:p>
    <w:p w14:paraId="52861CD4" w14:textId="77777777" w:rsidR="00525BD0" w:rsidRPr="005F12FE" w:rsidRDefault="00525BD0" w:rsidP="00997F8C">
      <w:pPr>
        <w:tabs>
          <w:tab w:val="left" w:pos="4820"/>
        </w:tabs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رقم هاتف للحالات الطارئة، يمكن عبره التواصل مع الأم أو الأب أو ولي الأمر</w:t>
      </w:r>
    </w:p>
    <w:p w14:paraId="7E0CCBFA" w14:textId="0B9E3CF0" w:rsidR="00F85A85" w:rsidRPr="00F449B6" w:rsidRDefault="00F449B6" w:rsidP="00A94AF7">
      <w:pPr>
        <w:tabs>
          <w:tab w:val="left" w:pos="4820"/>
        </w:tabs>
        <w:bidi/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0"/>
          <w:szCs w:val="20"/>
        </w:rPr>
        <w:object w:dxaOrig="225" w:dyaOrig="225" w14:anchorId="1D53DD9E">
          <v:shape id="_x0000_i1079" type="#_x0000_t75" style="width:205.95pt;height:18.4pt" o:ole="">
            <v:imagedata r:id="rId31" o:title=""/>
          </v:shape>
          <w:control r:id="rId32" w:name="TextBox13" w:shapeid="_x0000_i1079"/>
        </w:object>
      </w:r>
      <w:r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  <w:rtl/>
          <w:lang w:bidi="ar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ــــــــــــــــــــــــــــــــــــــــــــــــــــــــــــــــــــــــــــــــــــــــــــــــــــــــــــــــــــــــــــــــــــــــــ</w:t>
      </w:r>
    </w:p>
    <w:p w14:paraId="4BFA234A" w14:textId="77777777" w:rsidR="000D5B52" w:rsidRDefault="00AD7346" w:rsidP="00997F8C">
      <w:pPr>
        <w:tabs>
          <w:tab w:val="left" w:pos="4820"/>
        </w:tabs>
        <w:bidi/>
        <w:spacing w:after="80" w:line="240" w:lineRule="auto"/>
        <w:ind w:left="454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  <w:rtl/>
          <w:lang w:bidi="ar"/>
        </w:rPr>
        <w:t>المكان، التاريخ</w:t>
      </w:r>
      <w:r>
        <w:rPr>
          <w:rFonts w:ascii="Arial" w:hAnsi="Arial" w:cs="Arial"/>
          <w:sz w:val="16"/>
          <w:szCs w:val="16"/>
          <w:rtl/>
          <w:lang w:bidi="ar"/>
        </w:rPr>
        <w:tab/>
        <w:t>التوقيع، بالنسبة للمُشتركين القُصّر، الأم أو الأب أو ولي الأمر</w:t>
      </w:r>
    </w:p>
    <w:sectPr w:rsidR="000D5B52" w:rsidSect="0073421A">
      <w:headerReference w:type="default" r:id="rId33"/>
      <w:footerReference w:type="default" r:id="rId34"/>
      <w:pgSz w:w="11906" w:h="16838" w:code="9"/>
      <w:pgMar w:top="1094" w:right="567" w:bottom="425" w:left="992" w:header="0" w:footer="5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18EF314" w14:textId="77777777" w:rsidR="002A63D4" w:rsidRDefault="002A63D4" w:rsidP="00D15B0A">
      <w:pPr>
        <w:spacing w:after="0" w:line="240" w:lineRule="auto"/>
      </w:pPr>
      <w:r>
        <w:separator/>
      </w:r>
    </w:p>
  </w:endnote>
  <w:endnote w:type="continuationSeparator" w:id="0">
    <w:p w14:paraId="64E3F492" w14:textId="77777777" w:rsidR="002A63D4" w:rsidRDefault="002A63D4" w:rsidP="00D15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B0C2BDC" w14:textId="5AA51ED3" w:rsidR="002A63D4" w:rsidRPr="00AE41F6" w:rsidRDefault="002A63D4" w:rsidP="00F34BAF">
    <w:pPr>
      <w:bidi/>
      <w:ind w:left="426"/>
      <w:rPr>
        <w:sz w:val="16"/>
        <w:szCs w:val="16"/>
      </w:rPr>
    </w:pPr>
    <w:r>
      <w:rPr>
        <w:rFonts w:ascii="Arial" w:hAnsi="Arial"/>
        <w:noProof/>
        <w:sz w:val="16"/>
        <w:szCs w:val="16"/>
        <w:lang w:eastAsia="de-DE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74FFA4C" wp14:editId="72FF272D">
              <wp:simplePos x="0" y="0"/>
              <wp:positionH relativeFrom="margin">
                <wp:posOffset>-2294</wp:posOffset>
              </wp:positionH>
              <wp:positionV relativeFrom="paragraph">
                <wp:posOffset>350948</wp:posOffset>
              </wp:positionV>
              <wp:extent cx="6333490" cy="248284"/>
              <wp:effectExtent l="0" t="0" r="10160" b="19050"/>
              <wp:wrapNone/>
              <wp:docPr id="30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33490" cy="248284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7B42A59" w14:textId="77777777" w:rsidR="002A63D4" w:rsidRPr="00274E7C" w:rsidRDefault="002A63D4" w:rsidP="00CA45F0">
                          <w:pPr>
                            <w:bidi/>
                            <w:spacing w:after="0" w:line="240" w:lineRule="auto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rtl/>
                              <w:lang w:bidi="ar"/>
                            </w:rPr>
                            <w:t>للتواصل: مركز الإندماج البلدي، إريكا دالكوتير، هاتف: 1545-85/ 05241،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  <w:rtl/>
                              <w:lang w:bidi="ar"/>
                            </w:rPr>
                            <w:tab/>
                            <w:t xml:space="preserve"> الإيميل: 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sz w:val="16"/>
                              <w:szCs w:val="16"/>
                            </w:rPr>
                            <w:t>e.dahlkoetter@kreis-guetersloh.de</w:t>
                          </w:r>
                        </w:p>
                      </w:txbxContent>
                    </wps:txbx>
                    <wps:bodyPr rot="0" vert="horz" wrap="square" lIns="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274FFA4C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left:0;text-align:left;margin-left:-.2pt;margin-top:27.65pt;width:498.7pt;height:19.5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">
              <v:textbox inset="0">
                <w:txbxContent>
                  <w:p w14:paraId="77B42A59" w14:textId="77777777" w:rsidR="002A63D4" w:rsidRPr="00274E7C" w:rsidRDefault="002A63D4" w:rsidP="00CA45F0">
                    <w:pPr>
                      <w:bidi/>
                      <w:spacing w:after="0" w:line="240" w:lineRule="auto"/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rtl/>
                        <w:lang w:bidi="ar"/>
                      </w:rPr>
                      <w:t>للتواصل: مركز الإندماج البلدي، إريكا دالكوتير، هاتف: 1545-85/ 05241،</w:t>
                    </w: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  <w:rtl/>
                        <w:lang w:bidi="ar"/>
                      </w:rPr>
                      <w:tab/>
                      <w:t xml:space="preserve"> الإيميل: </w:t>
                    </w:r>
                    <w:r>
                      <w:rPr>
                        <w:rFonts w:ascii="Arial" w:hAnsi="Arial" w:cs="Arial"/>
                        <w:b/>
                        <w:bCs/>
                        <w:sz w:val="16"/>
                        <w:szCs w:val="16"/>
                      </w:rPr>
                      <w:t>e.dahlkoetter@kreis-guetersloh.de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ascii="Arial" w:hAnsi="Arial"/>
        <w:noProof/>
        <w:sz w:val="16"/>
        <w:szCs w:val="16"/>
        <w:rtl/>
        <w:lang w:bidi="ar"/>
      </w:rPr>
      <w:t>تجدون المعلومات الواردة في اللائحة العامة لحماية البيانات في الإتحاد الأوروبي (</w:t>
    </w:r>
    <w:r>
      <w:rPr>
        <w:rFonts w:ascii="Arial" w:hAnsi="Arial"/>
        <w:noProof/>
        <w:sz w:val="16"/>
        <w:szCs w:val="16"/>
      </w:rPr>
      <w:t>EU-DSGVO</w:t>
    </w:r>
    <w:r>
      <w:rPr>
        <w:rFonts w:ascii="Arial" w:hAnsi="Arial"/>
        <w:noProof/>
        <w:sz w:val="16"/>
        <w:szCs w:val="16"/>
        <w:rtl/>
        <w:lang w:bidi="ar"/>
      </w:rPr>
      <w:t>) على موقعنا الإلكتروني</w:t>
    </w:r>
    <w:r>
      <w:rPr>
        <w:rFonts w:ascii="Arial" w:hAnsi="Arial"/>
        <w:noProof/>
        <w:color w:val="1F497D"/>
        <w:sz w:val="16"/>
        <w:szCs w:val="16"/>
        <w:rtl/>
        <w:lang w:bidi="ar"/>
      </w:rPr>
      <w:t xml:space="preserve"> </w:t>
    </w:r>
    <w:r w:rsidR="00997F8C">
      <w:rPr>
        <w:rFonts w:ascii="Arial" w:hAnsi="Arial"/>
        <w:noProof/>
        <w:color w:val="1F497D"/>
        <w:sz w:val="16"/>
        <w:szCs w:val="16"/>
        <w:rtl/>
        <w:lang w:bidi="ar"/>
      </w:rPr>
      <w:br/>
    </w:r>
    <w:hyperlink r:id="rId1" w:history="1">
      <w:r>
        <w:rPr>
          <w:rStyle w:val="Hyperlink"/>
          <w:rFonts w:ascii="Arial" w:eastAsiaTheme="minorEastAsia" w:hAnsi="Arial" w:cs="Arial"/>
          <w:noProof/>
          <w:sz w:val="16"/>
          <w:szCs w:val="16"/>
        </w:rPr>
        <w:t>https://www.kreis-guetersloh.de/unser-kreis/verwaltung/dsgvo</w:t>
      </w:r>
    </w:hyperlink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29DFCED" w14:textId="77777777" w:rsidR="002A63D4" w:rsidRDefault="002A63D4" w:rsidP="00D15B0A">
      <w:pPr>
        <w:spacing w:after="0" w:line="240" w:lineRule="auto"/>
      </w:pPr>
      <w:r>
        <w:separator/>
      </w:r>
    </w:p>
  </w:footnote>
  <w:footnote w:type="continuationSeparator" w:id="0">
    <w:p w14:paraId="0D377E6B" w14:textId="77777777" w:rsidR="002A63D4" w:rsidRDefault="002A63D4" w:rsidP="00D15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0D67DC0" w14:textId="3F519E31" w:rsidR="002A63D4" w:rsidRDefault="00F06BAC">
    <w:pPr>
      <w:pStyle w:val="Kopfzeile"/>
      <w:bidi/>
    </w:pPr>
    <w:r>
      <w:rPr>
        <w:b/>
        <w:bCs/>
        <w:noProof/>
        <w:sz w:val="20"/>
        <w:szCs w:val="20"/>
        <w:u w:val="single"/>
        <w:lang w:eastAsia="de-DE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2B125788" wp14:editId="36F3BACA">
              <wp:simplePos x="0" y="0"/>
              <wp:positionH relativeFrom="column">
                <wp:posOffset>-635</wp:posOffset>
              </wp:positionH>
              <wp:positionV relativeFrom="paragraph">
                <wp:posOffset>162560</wp:posOffset>
              </wp:positionV>
              <wp:extent cx="6333490" cy="447675"/>
              <wp:effectExtent l="0" t="0" r="0" b="9525"/>
              <wp:wrapTight wrapText="bothSides">
                <wp:wrapPolygon edited="0">
                  <wp:start x="0" y="0"/>
                  <wp:lineTo x="0" y="19302"/>
                  <wp:lineTo x="4158" y="21140"/>
                  <wp:lineTo x="5912" y="21140"/>
                  <wp:lineTo x="21505" y="18383"/>
                  <wp:lineTo x="21505" y="2757"/>
                  <wp:lineTo x="3508" y="0"/>
                  <wp:lineTo x="0" y="0"/>
                </wp:wrapPolygon>
              </wp:wrapTight>
              <wp:docPr id="3" name="Gruppieren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33490" cy="447675"/>
                        <a:chOff x="10160" y="0"/>
                        <a:chExt cx="6333490" cy="447675"/>
                      </a:xfrm>
                    </wpg:grpSpPr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0160" y="0"/>
                          <a:ext cx="1009650" cy="4000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Grafik 6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264920" y="9525"/>
                          <a:ext cx="457200" cy="4381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" name="Grafik 5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2003425" y="14287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Grafik 1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334000" y="95250"/>
                          <a:ext cx="1009650" cy="2381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Grafik 4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683000" y="12382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2F71B0E1" id="Gruppieren 3" o:spid="_x0000_s1026" style="position:absolute;margin-left:-.05pt;margin-top:12.8pt;width:498.7pt;height:35.25pt;z-index:251659264;mso-width-relative:margin" coordorigin="101" coordsize="63334,447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mRiZTNmMTJjLTcz&#10;NDctNGZkYy04YTQ3LWUzOWI0Y2YxMTMwNzwvc3RFdnQ6aW5zdGFuY2VJRD4KICAgICAgICAgICAg&#10;ICAgICAgPHN0RXZ0OndoZW4+MjAxNy0wNi0xNlQwODo1Mjo0NyswMjowMDwvc3RFdnQ6d2hlbj4K&#10;ICAgICAgICAgICAgICAgICAgPHN0RXZ0OnNvZnR3YXJlQWdlbnQ+QWRvYmUgSWxsdXN0cmF0b3Ig&#10;Q0MgMjAxNyAoTWFjaW50b3NoK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o4OWQzMjI3ZS03NWE4LTQ5YWQtOTc0Ny03ZDVmYmRj&#10;ZjcwNzM8L3N0RXZ0Omluc3RhbmNlSUQ+CiAgICAgICAgICAgICAgICAgIDxzdEV2dDp3aGVuPjIw&#10;MTctMDYtMjlUMTU6Mzc6MTErMDI6MDA8L3N0RXZ0OndoZW4+CiAgICAgICAgICAgICAgICAgIDxz&#10;dEV2dDpzb2Z0d2FyZUFnZW50PkFkb2JlIElsbHVzdHJhdG9yIENDIDIwMTcgKE1hY2ludG9zaC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w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bWZ0MQAAAAADASA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P//////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////////////////&#10;//////////////////////8AAAD/////////////////////////////////////AAAAAP//////&#10;//////////////////////////////8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D//////////////////////////////////////wAAAP//////////////////&#10;//////////////////8AAAAAAP//////////////////////////////////AAAAAAAA////////&#10;/////////////////////////wAAAAAAAAD//////////////////////////////////////wAA&#10;A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P///////////////////////////////////wAAAAAA////////////////////&#10;//////////////8AAAAAAAD/////////////////////////////////AAAAAAAAAP//////////&#10;/////////////////////wAAAAAAAAAA////////////////////////////////AAA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////////////////////////////////&#10;/////wAAAAD///////////////////////////////////8AAAAAAP//////////////////////&#10;////////////AAAAAAAAAP///////////////////////////////wAAAAAAAAAA////////////&#10;//////////////////8AAAAAAAAAAAD//////////////////////////////wAAAAAAAAAAAP//&#10;/////////////////////////////wA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////////////////////&#10;/////////////////wAAAAD/////////////////////////////////AAAAAAAAAAD/////////&#10;/////////////////////wAAAAAAAAAAAP////////////////////////////8AAAAAAAAAAAAA&#10;///////////////////////ifRBJQ0NfUFJPRklMRQAXOv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8AAAAAAAAAAP////////////////////////////////8A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AAAAAAAAD//////////////////////////wAAAAAAAAAAAAAA&#10;AP//////////////////////////AAAAAAAAAAAAAAAAAP//////////////////////////AAAA&#10;AAAAAAAAAAAA//////////////////////////8AAAAAAAAAAAAAAAD/////////////////////&#10;//////8AAAAAAAAAAAAAAP///////////////////////////wAA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AAAAAAAAAAA&#10;//////////////////////////8AAAAAAAAAAAAAAAD//////////////////////////wAAAAAA&#10;AAAAAAAAAP//////////////////////////AAAAAAAAAAAAAAAAAP//////////////////////&#10;////AAAAAAAAAAAA//////////////////////////////8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AAAAAD/////&#10;////////////////////////AAAAAAAAAAAAAAAAAP////////////////////////8AAAAAAAAA&#10;AAAAAAAA//////////////////////////8AAAAAAAAAAAAAAP//////////////////////////&#10;/w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AAAAAAAAAAAAAD//////////////////////////wAAAAAAAAAA&#10;AAAAAP//////////////////////////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/8AAAAAAAAAAAD/&#10;/////////////////////////////w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AAAAAAAAAAAAAAAAAAAAAAAAAAAAAAAAAAAAAAAAAAAAAAAAAAAAAAAAAAAAAAAA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bWZ0MgAAAAAEAxAAAAEAAAAAAAAAAAAAAAAA&#10;AAABAAAAAAAAAAAAAAAAAAAAAQAAAQABAA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r35/8Aon/in+5gK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q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q9+f8A6J/4p/uYCq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qv&#10;fn/6J/4p/uYCq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6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qvfn/6J/wCKf7mAq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lfuzbY0DcvNKxpevYNvUNPqxMm5VjXomaJropiaZ6JjqAW+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BjdycieUONt3VMixtbCt37OHfuWrkU1caa6bVU0zHqv&#10;BMAOfgAAAAAA6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6J/wCKf7mAqqAAACau6H9MuN8By/vYAX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8uoarpe&#10;m2fPajmWMOz0z53IuUWqeEdfqq5iOgBq2oc6OU2BVNGRu7Su3E8KqbWVbvTE8ZjhMWpr4dQDC3+8&#10;ryQsUzVXui1MRPCfN4+Xcn6lFmoB8aO9DyLrriiNzxE1TwiasLPpj05nHiIAe6x3h+S1/tdjdeJH&#10;Z4cfOU3rfX4u3RTx9IBmMTm5ysy57Njd2j1VTPZiic7HoqmfJTVXEyAzuDuHQNQ4e8NTxMvtcOz5&#10;i/buce163h2Kp6/AAy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qvfn/wCif+Kf7mAqqAAA&#10;Cau6H9MuN8By/vYAX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q9+f/on/in+5gKqgAAAmruh/TLjfAcv72AF6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Kq9+f/AKJ/4p/uYCqoAAAJq7of0y43wHL+9gBe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od9DmHdqydN2JhXZi1RTGoavFPsqqpmMe1V9r&#10;EVVzHlpnwAKtAAAAAP7ETM8I6ZkB0f5O7EsbI5eaRoVNuKMym1GRqdXDpqy70RVemZ8PZn1EfY0w&#10;A3QAAAAAAAAAAAAAAAAAAVO72PJHTdOxKuYO3ceMaiq9TRr+HaiIt8bs9mjKppjop41zFNyI65qi&#10;evtTIFXAAAAAABZPuRZlVG7tx4fT2b2n2r0+LjavRTHuoC4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bPNzclzcnMzcmsV19ui/nXqMerjx/EWKvM2&#10;f/St0gNRAAAAAbBy9wLeo7+21p92Iqt5mq4OPXTV62abuTRRMT5OkB00AAAAAAAAAAAAAAAAAAAB&#10;qHN/T7Wocq9241yIqidJzLlETMRHnLViq7bnjPR0V0QA5tAAAAAACxfclpq/X3XquE9mNK4TV4Im&#10;ci1wj/AAuS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45t+rH&#10;w79+mImq1brrpieqZppmekByyqqqqqmqqZqqqnjVVPTMzID+AAAAAPfoGq3NH13TdWt09q5p2VZy&#10;6KePDjVYuU3Ijj/BAdPNM1LD1PTcXUsK5F7DzbNvIxrsdVVu7TFdFXp0yA9IAAAAAAAAAAAAAAAA&#10;AAijvN74xNscqdUxpuRGo69bq0zCs+Gqm/HZyKuH1tFmaunxzEeEBQIAAAAAAWq7j2j1/wD816zX&#10;T6ifemHZq8c/jLl2PcwFq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8977ldd17bWPvLTLPnNS0GmaNQp&#10;ojjVcwKp7U1dHX5iuZq+1qqnwAKYgAAAAAAAAAAAAAD7WMzMx4mLF+5airpqiiuqmJn0pAeizruu&#10;WK+3Y1HJtV8OHaovXKZ4eLjEgPpe3NuS9RNu9quZctz10V5F2qOjyTUA8l/NzL9MU379y7TE8Ypr&#10;rqqiJ9OQHwAAAAAAAAAAAB6dO07O1LPx9PwLFeTm5dymzjY9uO1XXcrns000xHhmZAX95B8n8blx&#10;tKLWTTRc3HqXZvavk09MUzEeox6KvrLXGenw1TM+IBJ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83Ldu7bqt3KYrt1xNNdFURNNVMxwmJieuJAUh7xXd8zNl59/cm3M&#10;eu9tDJr7d2in1U4Fyur+Lq8PmZmfUV+D1tXTwmoCCwAAAAAAAAAAAAAAAAAAAAAAAAAAAAGQ0LQd&#10;Z1/VcfSdGw7mdqOVV2LGNZjtVVT4/FER1zVPREdMgLu8hO7xpvL7Hp1rWfN527r9HCq7HqrWHTVH&#10;qrdiZjpqmOiu56UdHHtAT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ZGPYyLFzHyLdN6xd&#10;pmi7auUxVRVTVHCaaqZ4xMTHgAVc5w90Lz12/rXLvs0VV8a723rtUU08Z6Z963a54U+11zw8VXVA&#10;CruraPq2j593T9Ww72BnWZ4XcbIt1WrlPo01REgPGAAAAAAAAAAAAAAAAAAAAAAAD+xEzPCOmZAT&#10;Dyy7sHMHeNdnM1GzVt/Qq+FU5mZRMX7lH/g489mueMdVVfZp8UyAuDy35TbM5e6bOJoGJwybtMRm&#10;ale4V5V+Y+vucI4U8emKKYimPEA3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/vDYGzd5YMYe5dKsajapiYt&#10;XLkTTdt8evzd6iablH8GoBXne3cot1Tcydl635vjxmnTtUiZp8fCnItU8fQiq3PogIO3VyJ5sbY7&#10;depbdyrmNR0zl4dMZdmI+uqqsTc7Efb8AGh1U1U1TTVE01UzwqpnomJgB/AAAAAAAAAAAAAAAAAG&#10;07X5Xcw909idB2/m5tm56zKi1NvH6f8Ax7nYtR90AmfZvcs3Vmzbv7s1bH0mxPCasTEj31kcPDTV&#10;X6i1RPliawFgthcheWOyZt39L0qnK1O3wmNUz+GRkRVHsqJqiKLU+W3TSAk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MDE4MDExNzQwNzIwNjgx&#10;MTgwODNGODg5MDNCRDUxRDg8L3N0RXZ0Omluc3RhbmNlSUQ+CiAgICAgICAgICAgICAgICAgIDxz&#10;dEV2dDp3aGVuPjIwMTMtMDItMThUMDk6MDY6MTYrMDE6MDA8L3N0RXZ0OndoZW4+CiAgICAgICAg&#10;ICAgICAgICAgIDxzdEV2dDpzb2Z0d2FyZUFnZW50PkFkb2JlIElsbHVzdHJhdG9yIENTNS4x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NkMDY0ODY5LTdjNDktNGI5OC1i&#10;MmIzLTgyMzY2OTMyMTMxNTwvc3RFdnQ6aW5zdGFuY2VJRD4KICAgICAgICAgICAgICAgICAgPHN0&#10;RXZ0OndoZW4+MjAxNy0wNS0yOVQwODozNzo1MSswMjowMDwvc3RFdnQ6d2hlbj4KICAgICAgICAg&#10;ICAgICAgICAgPHN0RXZ0OnNvZnR3YXJlQWdlbnQ+QWRvYmUgSWxsdXN0cmF0b3IgQ0MgMjAxNyAo&#10;TWFjaW50b3NoK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////////////////////////&#10;//////////////8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D//////////////////////////////////////wAAAP//////////////////////////&#10;//////////8AAAAA/////////////////////////////////////w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P//////////////////////////////////////&#10;AAAA/////////////////////////////////////wAAAAAA////////////////////////////&#10;//////8AAAAAAAD/////////////////////////////////AAAAAAAAAP/////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///////////////////////////////////AAAA&#10;AAD//////////////////////////////////wAAAAAAAP//////////////////////////////&#10;//8AAAAAAAAA////////////////////////////////AAAAAAAAAAD/////////////////////&#10;//////////8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D/////////&#10;////////////////////////////AAAAAP///////////////////////////////////wAAAAAA&#10;//////////////////////////////////8AAAAAAAAA////////////////////////////////&#10;AAAAAAAAAAD//////////////////////////////wAAAAAAAAAAAP//////////////////////&#10;////////AAAAAAAAAAAA////////////////////////////////AAA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AP//////////////////////////&#10;////////////AAAAAP//////////////////////////////////AAAAAAAA////////////////&#10;////////////////AAAAAAAAAAD//////////////////////////////wAAAAAAAAAAAAD/////&#10;////////////////////////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AAAP//////////&#10;/////////////////////////w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8AAAD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AAAAAAAAAAA////////////////&#10;/////////wAAAAAAAAAAAAAAAAD//////////////////////////wAAAAAAAAAAAAAAAP//////&#10;////////////////////AAAAAAAAAAAAAAAAAP//////////////////////////AAAAAAAAAAAA&#10;AAAA//////////////////////////8AAAAAAAAAAAAAAAD///////////////////////////8A&#10;AAAAAAAAAAAA/////////////////////////////w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AAAAAAAAAP//////////////////&#10;////////AAAAAAAAAAAAAAAA//////////////////////////8AAAAAAAAAAAAAAAAA////////&#10;//////////////////8AAAAAAAAAAAAAAAD//////////////////////////wAAAAAAAAAAAAAA&#10;AP///////////////////////////wAAAAAAAAAAAAAA////////////////////////////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AAAAAAD//////////////////////////wAAAAAAAAAAAAAAAP//////////&#10;////////////////AAAAAAAAAAAAAAAA//////////////////////////8AAAAAAAAAAAAAAAAA&#10;//////////////////////////8AAAAAAAAAAAD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AP////////////////////////////8AAAAAAAAAAAAAAAAA////////////&#10;/////////////wAAAAAAAAAAAAAAAAD//////////////////////////wAAAAAAAAAAAAAA////&#10;////////////////////////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P//////////////&#10;////////////AAAAAAAAAAAAAAAA//////////////////////////8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D/////////////////////////////&#10;/////////wAAAAAAAAAAAP//////////////////////////////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8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w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qvfn/wCyf+af8GAq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q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r35/wDsn/mn/BgK&#10;q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q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q9+f/sn/mn/AAYCqo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qvfn/7J/wCaf8GAq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q9+f/sn/mn/AAYCqoAAAJq7ofplxvgOX+DAC9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Ve/P/2T/wA0/wCDAVVAAABN&#10;XdD9MuN8By/wYAX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k/8ANP8AgwFVQAAATV3Q/TLjfAcv8GAF6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975u7f0by/wNu2q5pv69lxVdpjqnGw+FyuJ/8AVqtfWAUtAAABe/utctv6o8u7&#10;WpZlrsazuPsZuT2o4VUY/Cfe1qfUoqmufFNUx4AEy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PvZ7t/TvNnJwLVc1YmgWLeBRHH1vnZ/K3qojx9q52J+9AQuAAJB5Fcua9+8xNP0q7R&#10;NWlY0+/NXq8HvazMcaOP/m1TTb+rx8ADolRRRRRTRRTFNFMRFNMRwiIjoiIiAH9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8OvaziaJoeoazmTwxNNxruXf4dfYsUTcq4eXhSA5i6zquX&#10;q+r52q5lXby9QyLuVkVz08bl6ua6p+vUA8YAAvN3T+XNW2OXka3m2uxqu5Zpy54xwqow6YmMaj9t&#10;FU3P20eIBN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S73O7f0JyquaZarmnL3BkW8OnszwmLNufPXp9SYopon74BRgAAb3yT5fVb85i6ZolyiqdNo&#10;qnK1WuOPrcSxwqrjjHV5yezbifHUA6L27du1bpt26Yot0RFNFFMRFNNMRwiIiOqIAf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zH5O7N5h3cG5uSnJufo6m5Ti0WL82qKfPTTNczERPGZ7FP1gGm/RC5N/wCzZ353V/gAPohc&#10;m/8AZs787q/wANz5c8nNj8vK867tzGu0XtQiinIvX7k3q+zb4zTTTM+xjjVxnh1/UAb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J3buTB2ztnU9wZ0/wCq&#10;6ZjXMm5THRNU0U8aaKeP2VdXCmPLIDmnuPX9T3DrudrmqXfPZ+o3q8jIr8HarnjwpjwU0x0Ux4IA&#10;Y0AAAABO/dB2JZ1/mHe17Lt+cw9tWqb9uJjjHvu/M0WOP3sU3K48tMALugAAAAAAAAAAAAAAAAAD&#10;XN/bA23vrbt/Q9ex4u2LkTVYyKeEXrF3h627ZrmJ7NUfWmOieMAOdW99o6ls/dmp7b1LhOXpt6bU&#10;3IiYpuUTEVW7tMT9jct1U1R6oDBgAAAAADp7s7Mqzdo6HmVce1k6fi3quPXxuWaaunh6oDL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q/wB9DmHdx8PTdiYN3szmRGoav2Z6ZtUVTTj2quHgqrpq&#10;rmJ+1pAVLAAAAAAHRLkLsOxszljpGB5uKNQzbVOfqlfD105GRTFU01e10dm3+1ASEAAAAAAAAAAA&#10;AAAAAAAKv97HknpcaTd5g6BjU42Xj10/p7GtUxTReouVRTGTFMdVymuqO39tE9qemJ4gVLAAAAAA&#10;FhO5RlV0cytYxePC3e0e5cmOPXVbyseI6PUuSAu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AffK3Jc07lniaPZr7Net51ui9Tx9lYxqZvVf+7FsB&#10;ScAAAAAAXL7kuBbo5f67nxEecyNWmxVPh7NjGtV0+7yAsSAAAAAAAAAAAAAAAAAAACk3fOwLWPzW&#10;wsi3TETm6Rj3b08Y4zcov37XHhHT7CinrAQIAAAAAAOm3L+iujYe26K6Zprp0vCiqmY4TExj0RMT&#10;EgM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nRz23Jc3Dzb3Pn1VTVbtZteFj+LzWH/q9M0+&#10;Srzfa+qA0IAAAABkNv4lnM17TcS9HGzkZVi1ciOvs13KaZ/YkB1EiIiOEdER1QAAAAAAAAAAAAAA&#10;AAAAADX+YWnWdS2HuPAvRE28nTMu3PHp4dqxXwn6k9IDmWAAAAAAJ67mNibnNjMrieEWdHyK5jxx&#10;ORj0cP8AHAX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qHfkybk5Wz8bqt0W8+54emqqcenp9Ts9ACrQAAAAAAth3Itz484m49r3K4pyKblvU8ajj010VUx&#10;YvTEfczTb+uAtIAAAAAAAAAAAAAAAAAAADn93lN8Ym7+a2oZODci9p2mW6NMw71PTFdNiaqrlUT4&#10;aZvXLnZnwxwkBFgAAAAD74OFfzs7HwseO1kZV2izZp8ddyqKaY+vIDqNgYdrCwcfDtfvWNaos2/v&#10;bdMUx+xAD7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5aall1Zuo5WZVxmrJvXL0zPDjxuVTV&#10;08PVAeYAAAAB98HLu4ebj5lnovY1yi9bmertW6oqj9mAHT3b2t4OvaFp+tYFXbw9Rx7eVYnjE+tu&#10;0xVETw8MceE+UBkAAAAAAAAAAAAAAAAAABG/eE3xibR5WazfruRTnanZr03TbX2VV7Komiao9rtz&#10;VX09HR5QHPMAAAAAAWb7kGkV3Nd3RrExwoxsXHxInxzkXKrk8PU97wAty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PPqOn4epafk6dnWqb+FmWq7GTZq9jXbuU&#10;zTXTPq0yA5wc0uX+o7C3rqG3syKptWq5uafkTHRfxa5mbVyPBx4dFXDqqiY8ADUgAAAAAAAAAAAA&#10;H9iZiYmJ4THTEx18QHq/S2q/7Zf/AISv/CA9NG6dzW6Iot6vm0UUxwpppyLsREeKIioB8Lut6zdr&#10;m5dz8m5cq9lXVdrmZ9WZkB46qqqqpqqmaqqp41VT0zMyA/gAAAAAAAAAAAJm7uPJHI37uCjWNWsT&#10;G0dLuxOVNXRGVep4VRjU+OOmJuT4KejrmAF7aKKKKKaKKYpopiIppiOEREdEREQA/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NueXJrTeZW2vM0zTjbh0+K7mkZ09XamOmxd4cZ81cmI4+GmemPDEgUG3Dt3Wtu6&#10;xk6NreJcwdSxKuxfx7kdMT1xMTHGKqao6YqieEx0wAxoAAAAAAAAAAAAAAAAAAAAAAAAAAAACYeR&#10;/d317mDk2tU1OLmmbRt1flM2Y4Xcnsz028aKo6enom5PrY8sxwAXk0LQtI0DSMXR9HxaMLTcKiLe&#10;Pj244U00x+zMzPTMz0zPTPSA94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ETHCemJ64AU&#10;t7yPd6yNrZmTu7a+N29sZFfnM3DtUzM4FyrrmIj/ACFVXVP2HsergAr6AAAAAAAAAAAAAAAAAAAA&#10;AAAAAAAAA9mkaRqmsalj6ZpWLdzdQyqoox8axTNdddU+KI+vPiAXX7v3d0xNiW6Nwbipt5e7btP5&#10;KmOFdrBpqj11Fueqq7PHhVXHqU9HGagJx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Re&#10;anJzaHMfS4x9XteY1KxTMYOrWIiL9mZ8E/5y3x66KvqcJ6QFLOZ/IXf3L+9cvZ2JOfokTPmtZxKZ&#10;rs8PB52OmqzV9/0eKZARwAAAAAAAAAAAAAAAAAAAAAAAAAze1Nlbr3bqMadtzTL+pZXR24s0+stx&#10;PVVduVcKLdPlqmIAWo5Td0HSNKrs6tvy5b1XPp4V29HtcZw7cx0x56qeE3p+56KPH2oAWPs2bVm1&#10;RZs0U27VumKLduiIpppppjhFNMR0REQA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3Ldu7bqt3KYrt1xNNdFURNNVMxwmJieuJAVm5xd0XGz7t/W+Xvm8TJq4139AuT2LFc9c+9q56Lcz&#10;9pV63xTTHQAqrrmg61oOpXdM1nCvafn2J4XcbIomiuPFPCeuJ8Ex0SA8AAAAAAAAAAAAAAAAAAAA&#10;AAAAACWeWPds5hb4qtZd2xOh6FXwqnUs2iqKq6J8Nix62u55Jns0/dALh8suTuyuXeB5nRMXzmoX&#10;KYpy9WyOFeTd8Mx2uERRRx+wo4R4+M9ID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2" o:spid="_x0000_s1027" type="#_x0000_t75" style="position:absolute;left:101;width:10097;height: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">
                <v:imagedata r:id="rId6" o:title=""/>
              </v:shape>
              <v:shape id="Grafik 6" o:spid="_x0000_s1028" type="#_x0000_t75" style="position:absolute;left:12649;top:95;width:4572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">
                <v:imagedata r:id="rId7" o:title=""/>
              </v:shape>
              <v:shape id="Grafik 5" o:spid="_x0000_s1029" type="#_x0000_t75" style="position:absolute;left:20034;top:1428;width:13430;height:2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">
                <v:imagedata r:id="rId8" o:title=""/>
              </v:shape>
              <v:shape id="Grafik 1" o:spid="_x0000_s1030" type="#_x0000_t75" style="position:absolute;left:53340;top:952;width:10096;height: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">
                <v:imagedata r:id="rId9" o:title=""/>
              </v:shape>
              <v:shape id="Grafik 4" o:spid="_x0000_s1031" type="#_x0000_t75" style="position:absolute;left:36830;top:1238;width:13430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">
                <v:imagedata r:id="rId10" o:title=""/>
              </v:shape>
              <w10:wrap type="tight"/>
            </v:group>
          </w:pict>
        </mc:Fallback>
      </mc:AlternateContent>
    </w:r>
    <w:r w:rsidR="002A63D4">
      <w:ptab w:relativeTo="margin" w:alignment="center" w:leader="none"/>
    </w:r>
    <w:r w:rsidR="002A63D4"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27604"/>
    <w:multiLevelType w:val="hybridMultilevel"/>
    <w:tmpl w:val="9ECA45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D3CF9"/>
    <w:multiLevelType w:val="hybridMultilevel"/>
    <w:tmpl w:val="EF788E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3F5AD0"/>
    <w:multiLevelType w:val="hybridMultilevel"/>
    <w:tmpl w:val="E808FD3E"/>
    <w:lvl w:ilvl="0" w:tplc="0E8A1CB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ocumentProtection w:edit="forms" w:enforcement="1" w:cryptProviderType="rsaAES" w:cryptAlgorithmClass="hash" w:cryptAlgorithmType="typeAny" w:cryptAlgorithmSid="14" w:cryptSpinCount="100000" w:hash="tlMFS4SUzG9YDLrQSCYF/JooW8+1rJPqTBQEKHyp9OnqqD6IGWxxBoxrESUU4rwUBK4WgXbN1VG7cyB6NJ/xNQ==" w:salt="bjDYyapcvBr+qKL5XKekmQ=="/>
  <w:defaultTabStop w:val="709"/>
  <w:autoHyphenation/>
  <w:hyphenationZone w:val="425"/>
  <w:characterSpacingControl w:val="doNotCompress"/>
  <w:hdrShapeDefaults>
    <o:shapedefaults v:ext="edit" spidmax="778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00A5"/>
    <w:rsid w:val="000015C0"/>
    <w:rsid w:val="00013934"/>
    <w:rsid w:val="000464F3"/>
    <w:rsid w:val="00064A33"/>
    <w:rsid w:val="000A7519"/>
    <w:rsid w:val="000B161E"/>
    <w:rsid w:val="000B3F8C"/>
    <w:rsid w:val="000D5B52"/>
    <w:rsid w:val="00100D28"/>
    <w:rsid w:val="00106A36"/>
    <w:rsid w:val="001371E7"/>
    <w:rsid w:val="0016531B"/>
    <w:rsid w:val="00193773"/>
    <w:rsid w:val="00194FEB"/>
    <w:rsid w:val="00197AF2"/>
    <w:rsid w:val="001A2FD4"/>
    <w:rsid w:val="001B2EA8"/>
    <w:rsid w:val="001D1C32"/>
    <w:rsid w:val="001F00A5"/>
    <w:rsid w:val="00254CF8"/>
    <w:rsid w:val="00262697"/>
    <w:rsid w:val="00273BCE"/>
    <w:rsid w:val="002A63D4"/>
    <w:rsid w:val="002A79CA"/>
    <w:rsid w:val="002D1CAA"/>
    <w:rsid w:val="002F1675"/>
    <w:rsid w:val="002F5806"/>
    <w:rsid w:val="00322666"/>
    <w:rsid w:val="00322C58"/>
    <w:rsid w:val="00327BD2"/>
    <w:rsid w:val="00361463"/>
    <w:rsid w:val="003737DD"/>
    <w:rsid w:val="0039143C"/>
    <w:rsid w:val="003A34D2"/>
    <w:rsid w:val="003A47CF"/>
    <w:rsid w:val="003C0E67"/>
    <w:rsid w:val="003C18A8"/>
    <w:rsid w:val="003D363E"/>
    <w:rsid w:val="00415374"/>
    <w:rsid w:val="004262BE"/>
    <w:rsid w:val="004265FE"/>
    <w:rsid w:val="004338B8"/>
    <w:rsid w:val="00467678"/>
    <w:rsid w:val="00480C69"/>
    <w:rsid w:val="0049120A"/>
    <w:rsid w:val="00493F5F"/>
    <w:rsid w:val="004A3505"/>
    <w:rsid w:val="004A509C"/>
    <w:rsid w:val="004B43D1"/>
    <w:rsid w:val="00525BD0"/>
    <w:rsid w:val="005462E3"/>
    <w:rsid w:val="00565E26"/>
    <w:rsid w:val="005A0BC4"/>
    <w:rsid w:val="005A5966"/>
    <w:rsid w:val="005C153B"/>
    <w:rsid w:val="005C70C3"/>
    <w:rsid w:val="005D1411"/>
    <w:rsid w:val="005D5C3F"/>
    <w:rsid w:val="005E646D"/>
    <w:rsid w:val="005F12FE"/>
    <w:rsid w:val="005F1862"/>
    <w:rsid w:val="005F4D7C"/>
    <w:rsid w:val="00601661"/>
    <w:rsid w:val="00607A7E"/>
    <w:rsid w:val="00634089"/>
    <w:rsid w:val="00644CCB"/>
    <w:rsid w:val="00664BCC"/>
    <w:rsid w:val="00674971"/>
    <w:rsid w:val="006B631B"/>
    <w:rsid w:val="006B6736"/>
    <w:rsid w:val="007057C7"/>
    <w:rsid w:val="007074E5"/>
    <w:rsid w:val="0073421A"/>
    <w:rsid w:val="00765DF4"/>
    <w:rsid w:val="00776620"/>
    <w:rsid w:val="007B3F34"/>
    <w:rsid w:val="007B4A4C"/>
    <w:rsid w:val="007F7CBA"/>
    <w:rsid w:val="00844478"/>
    <w:rsid w:val="008611D5"/>
    <w:rsid w:val="008778D5"/>
    <w:rsid w:val="0088153E"/>
    <w:rsid w:val="00893111"/>
    <w:rsid w:val="008C31BD"/>
    <w:rsid w:val="008D77DE"/>
    <w:rsid w:val="008E6EB7"/>
    <w:rsid w:val="008F6327"/>
    <w:rsid w:val="008F7628"/>
    <w:rsid w:val="00903180"/>
    <w:rsid w:val="0093175A"/>
    <w:rsid w:val="00934790"/>
    <w:rsid w:val="00944116"/>
    <w:rsid w:val="00945FA3"/>
    <w:rsid w:val="00956396"/>
    <w:rsid w:val="00960ADE"/>
    <w:rsid w:val="00965B96"/>
    <w:rsid w:val="00983E8C"/>
    <w:rsid w:val="00997F8C"/>
    <w:rsid w:val="00A0055F"/>
    <w:rsid w:val="00A07B58"/>
    <w:rsid w:val="00A268CE"/>
    <w:rsid w:val="00A47573"/>
    <w:rsid w:val="00A850EF"/>
    <w:rsid w:val="00A87BB7"/>
    <w:rsid w:val="00A94AF7"/>
    <w:rsid w:val="00A95449"/>
    <w:rsid w:val="00AD7346"/>
    <w:rsid w:val="00AE402E"/>
    <w:rsid w:val="00AE41F6"/>
    <w:rsid w:val="00AE47E7"/>
    <w:rsid w:val="00B31B58"/>
    <w:rsid w:val="00B36133"/>
    <w:rsid w:val="00B5669B"/>
    <w:rsid w:val="00B632BF"/>
    <w:rsid w:val="00BC7F22"/>
    <w:rsid w:val="00BD5939"/>
    <w:rsid w:val="00C04051"/>
    <w:rsid w:val="00C41F0F"/>
    <w:rsid w:val="00C75014"/>
    <w:rsid w:val="00CA45F0"/>
    <w:rsid w:val="00CC595D"/>
    <w:rsid w:val="00CC66E3"/>
    <w:rsid w:val="00CE2C18"/>
    <w:rsid w:val="00CE6B32"/>
    <w:rsid w:val="00D14C4B"/>
    <w:rsid w:val="00D15B0A"/>
    <w:rsid w:val="00D27459"/>
    <w:rsid w:val="00D414D0"/>
    <w:rsid w:val="00D422A9"/>
    <w:rsid w:val="00D651EB"/>
    <w:rsid w:val="00D74917"/>
    <w:rsid w:val="00DB7F3F"/>
    <w:rsid w:val="00DE0D3E"/>
    <w:rsid w:val="00DE7414"/>
    <w:rsid w:val="00E94F99"/>
    <w:rsid w:val="00F06BAC"/>
    <w:rsid w:val="00F15D75"/>
    <w:rsid w:val="00F34BAF"/>
    <w:rsid w:val="00F40D60"/>
    <w:rsid w:val="00F449B6"/>
    <w:rsid w:val="00F44A4D"/>
    <w:rsid w:val="00F54C82"/>
    <w:rsid w:val="00F562F4"/>
    <w:rsid w:val="00F80627"/>
    <w:rsid w:val="00F85A85"/>
    <w:rsid w:val="00FD6A9E"/>
    <w:rsid w:val="00FF3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7825"/>
    <o:shapelayout v:ext="edit">
      <o:idmap v:ext="edit" data="1"/>
    </o:shapelayout>
  </w:shapeDefaults>
  <w:decimalSymbol w:val=","/>
  <w:listSeparator w:val=";"/>
  <w14:docId w14:val="37E072AD"/>
  <w15:docId w15:val="{A5B63C72-0569-4BE0-8F33-20741CCFF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15B0A"/>
  </w:style>
  <w:style w:type="paragraph" w:styleId="Fuzeile">
    <w:name w:val="footer"/>
    <w:basedOn w:val="Standard"/>
    <w:link w:val="Fu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15B0A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15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15B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F44A4D"/>
    <w:pPr>
      <w:ind w:left="720"/>
      <w:contextualSpacing/>
    </w:pPr>
  </w:style>
  <w:style w:type="table" w:styleId="Tabellenraster">
    <w:name w:val="Table Grid"/>
    <w:basedOn w:val="NormaleTabelle"/>
    <w:uiPriority w:val="59"/>
    <w:rsid w:val="003226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semiHidden/>
    <w:unhideWhenUsed/>
    <w:rsid w:val="005C15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semiHidden/>
    <w:unhideWhenUsed/>
    <w:rsid w:val="001371E7"/>
    <w:rPr>
      <w:color w:val="0000FF"/>
      <w:u w:val="single"/>
    </w:rPr>
  </w:style>
  <w:style w:type="character" w:styleId="Platzhaltertext">
    <w:name w:val="Placeholder Text"/>
    <w:basedOn w:val="Absatz-Standardschriftart"/>
    <w:uiPriority w:val="99"/>
    <w:semiHidden/>
    <w:rsid w:val="005D5C3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5217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control" Target="activeX/activeX3.xml"/><Relationship Id="rId18" Type="http://schemas.openxmlformats.org/officeDocument/2006/relationships/image" Target="media/image6.wmf"/><Relationship Id="rId26" Type="http://schemas.openxmlformats.org/officeDocument/2006/relationships/image" Target="media/image9.wmf"/><Relationship Id="rId3" Type="http://schemas.openxmlformats.org/officeDocument/2006/relationships/styles" Target="styles.xml"/><Relationship Id="rId21" Type="http://schemas.openxmlformats.org/officeDocument/2006/relationships/control" Target="activeX/activeX7.xm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control" Target="activeX/activeX5.xml"/><Relationship Id="rId25" Type="http://schemas.openxmlformats.org/officeDocument/2006/relationships/control" Target="activeX/activeX10.xml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ntrol" Target="activeX/activeX2.xml"/><Relationship Id="rId24" Type="http://schemas.openxmlformats.org/officeDocument/2006/relationships/image" Target="media/image8.wmf"/><Relationship Id="rId32" Type="http://schemas.openxmlformats.org/officeDocument/2006/relationships/control" Target="activeX/activeX14.xml"/><Relationship Id="rId5" Type="http://schemas.openxmlformats.org/officeDocument/2006/relationships/webSettings" Target="webSettings.xml"/><Relationship Id="rId15" Type="http://schemas.openxmlformats.org/officeDocument/2006/relationships/control" Target="activeX/activeX4.xml"/><Relationship Id="rId23" Type="http://schemas.openxmlformats.org/officeDocument/2006/relationships/control" Target="activeX/activeX9.xml"/><Relationship Id="rId28" Type="http://schemas.openxmlformats.org/officeDocument/2006/relationships/control" Target="activeX/activeX12.xml"/><Relationship Id="rId36" Type="http://schemas.openxmlformats.org/officeDocument/2006/relationships/theme" Target="theme/theme1.xml"/><Relationship Id="rId10" Type="http://schemas.openxmlformats.org/officeDocument/2006/relationships/image" Target="media/image2.wmf"/><Relationship Id="rId19" Type="http://schemas.openxmlformats.org/officeDocument/2006/relationships/control" Target="activeX/activeX6.xml"/><Relationship Id="rId31" Type="http://schemas.openxmlformats.org/officeDocument/2006/relationships/image" Target="media/image11.wmf"/><Relationship Id="rId4" Type="http://schemas.openxmlformats.org/officeDocument/2006/relationships/settings" Target="settings.xml"/><Relationship Id="rId9" Type="http://schemas.openxmlformats.org/officeDocument/2006/relationships/control" Target="activeX/activeX1.xml"/><Relationship Id="rId14" Type="http://schemas.openxmlformats.org/officeDocument/2006/relationships/image" Target="media/image4.wmf"/><Relationship Id="rId22" Type="http://schemas.openxmlformats.org/officeDocument/2006/relationships/control" Target="activeX/activeX8.xml"/><Relationship Id="rId27" Type="http://schemas.openxmlformats.org/officeDocument/2006/relationships/control" Target="activeX/activeX11.xml"/><Relationship Id="rId30" Type="http://schemas.openxmlformats.org/officeDocument/2006/relationships/control" Target="activeX/activeX13.xml"/><Relationship Id="rId3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kreis-guetersloh.de/unser-kreis/verwaltung/dsgvo" TargetMode="Externa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19.jpeg"/><Relationship Id="rId3" Type="http://schemas.openxmlformats.org/officeDocument/2006/relationships/image" Target="media/image14.jpg"/><Relationship Id="rId7" Type="http://schemas.openxmlformats.org/officeDocument/2006/relationships/image" Target="media/image18.jpeg"/><Relationship Id="rId2" Type="http://schemas.openxmlformats.org/officeDocument/2006/relationships/image" Target="media/image13.jpeg"/><Relationship Id="rId1" Type="http://schemas.openxmlformats.org/officeDocument/2006/relationships/image" Target="media/image12.jpeg"/><Relationship Id="rId6" Type="http://schemas.openxmlformats.org/officeDocument/2006/relationships/image" Target="media/image17.jpeg"/><Relationship Id="rId5" Type="http://schemas.openxmlformats.org/officeDocument/2006/relationships/image" Target="media/image16.jpg"/><Relationship Id="rId10" Type="http://schemas.openxmlformats.org/officeDocument/2006/relationships/image" Target="media/image21.jpeg"/><Relationship Id="rId4" Type="http://schemas.openxmlformats.org/officeDocument/2006/relationships/image" Target="media/image15.jpg"/><Relationship Id="rId9" Type="http://schemas.openxmlformats.org/officeDocument/2006/relationships/image" Target="media/image20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0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5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6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7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8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9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107E51-E521-477F-A7E8-D37CE670E7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1A278A6C.dotm</Template>
  <TotalTime>0</TotalTime>
  <Pages>1</Pages>
  <Words>338</Words>
  <Characters>2133</Characters>
  <Application>Microsoft Office Word</Application>
  <DocSecurity>0</DocSecurity>
  <Lines>17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Kreis Gütersloh</Company>
  <LinksUpToDate>false</LinksUpToDate>
  <CharactersWithSpaces>2467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kgt</dc:creator>
  <cp:lastModifiedBy>Dahlkötter, E.</cp:lastModifiedBy>
  <cp:revision>12</cp:revision>
  <cp:lastPrinted>2021-04-06T11:26:00Z</cp:lastPrinted>
  <dcterms:created xsi:type="dcterms:W3CDTF">2021-03-31T10:50:00Z</dcterms:created>
  <dcterms:modified xsi:type="dcterms:W3CDTF">2021-04-16T13:45:00Z</dcterms:modified>
</cp:coreProperties>
</file>