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7BA285" w14:textId="7207EB75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bg"/>
        </w:rPr>
        <w:t>ЗАПИСВАНЕ</w:t>
      </w:r>
    </w:p>
    <w:p w14:paraId="34168948" w14:textId="2744A972" w:rsidR="00F44A4D" w:rsidRPr="009C71AA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9C71AA">
        <w:rPr>
          <w:rFonts w:ascii="Arial" w:hAnsi="Arial" w:cs="Arial"/>
          <w:b/>
          <w:bCs/>
          <w:sz w:val="20"/>
          <w:szCs w:val="20"/>
          <w:lang w:val="bg"/>
        </w:rPr>
        <w:t xml:space="preserve">Летни езикови лагери за ученици мигранти от степен I </w:t>
      </w:r>
      <w:r w:rsidR="009C71AA">
        <w:rPr>
          <w:rFonts w:ascii="Arial" w:hAnsi="Arial" w:cs="Arial"/>
          <w:b/>
          <w:bCs/>
          <w:sz w:val="20"/>
          <w:szCs w:val="20"/>
          <w:lang w:val="bg"/>
        </w:rPr>
        <w:br/>
      </w:r>
      <w:r w:rsidRPr="009C71AA">
        <w:rPr>
          <w:rFonts w:ascii="Arial" w:hAnsi="Arial" w:cs="Arial"/>
          <w:b/>
          <w:bCs/>
          <w:sz w:val="20"/>
          <w:szCs w:val="20"/>
          <w:lang w:val="bg"/>
        </w:rPr>
        <w:t>на средното образование и професионалните гимназии</w:t>
      </w:r>
    </w:p>
    <w:p w14:paraId="5F9D5523" w14:textId="77777777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bg"/>
        </w:rPr>
        <w:t>Период: 02.08. – 13.08.2021 г., от понеделник до петък, 5 астрономически часа седмично,</w:t>
      </w:r>
      <w:r>
        <w:rPr>
          <w:rFonts w:ascii="Arial" w:hAnsi="Arial" w:cs="Arial"/>
          <w:sz w:val="20"/>
          <w:szCs w:val="20"/>
          <w:lang w:val="bg"/>
        </w:rPr>
        <w:br/>
      </w:r>
      <w:r>
        <w:rPr>
          <w:rFonts w:ascii="Arial" w:hAnsi="Arial" w:cs="Arial"/>
          <w:b/>
          <w:bCs/>
          <w:sz w:val="20"/>
          <w:szCs w:val="20"/>
          <w:lang w:val="bg"/>
        </w:rPr>
        <w:t>Време: 9.00 – 14.00 часа</w:t>
      </w:r>
      <w:r>
        <w:rPr>
          <w:rFonts w:ascii="Arial" w:hAnsi="Arial" w:cs="Arial"/>
          <w:sz w:val="20"/>
          <w:szCs w:val="20"/>
          <w:lang w:val="bg"/>
        </w:rPr>
        <w:t xml:space="preserve"> (точна информация в потвърждението за записване)</w:t>
      </w:r>
    </w:p>
    <w:p w14:paraId="31D81295" w14:textId="77777777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bg"/>
        </w:rPr>
        <w:t>Място: близо до теб</w:t>
      </w:r>
      <w:r>
        <w:rPr>
          <w:rFonts w:ascii="Arial" w:hAnsi="Arial" w:cs="Arial"/>
          <w:sz w:val="20"/>
          <w:szCs w:val="20"/>
          <w:lang w:val="bg"/>
        </w:rPr>
        <w:t xml:space="preserve"> (точна информация в потвърждението за записване)</w:t>
      </w:r>
    </w:p>
    <w:p w14:paraId="494DA310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42757AD9" w14:textId="77777777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Твоите лични данни (моля, изпишете четливо с печатни букви)</w:t>
      </w:r>
    </w:p>
    <w:bookmarkStart w:id="0" w:name="_GoBack"/>
    <w:p w14:paraId="2FF6AF19" w14:textId="5708A973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869A1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65pt;height:18.4pt" o:ole="">
            <v:imagedata r:id="rId8" o:title=""/>
          </v:shape>
          <w:control r:id="rId9" w:name="TextBox1" w:shapeid="_x0000_i1081"/>
        </w:object>
      </w:r>
      <w:bookmarkEnd w:id="0"/>
      <w:r>
        <w:rPr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5758D38C">
          <v:shape id="_x0000_i1055" type="#_x0000_t75" style="width:132.3pt;height:18.4pt" o:ole="">
            <v:imagedata r:id="rId10" o:title=""/>
          </v:shape>
          <w:control r:id="rId11" w:name="TextBox2" w:shapeid="_x0000_i1055"/>
        </w:object>
      </w:r>
    </w:p>
    <w:p w14:paraId="25A82AE0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Фамилия, име</w:t>
      </w:r>
      <w:r>
        <w:rPr>
          <w:rFonts w:ascii="Arial" w:hAnsi="Arial" w:cs="Arial"/>
          <w:sz w:val="16"/>
          <w:szCs w:val="16"/>
          <w:lang w:val="bg"/>
        </w:rPr>
        <w:tab/>
        <w:t>Дата на раждане (ДД.MM.ГГГГ)</w:t>
      </w:r>
    </w:p>
    <w:p w14:paraId="3F819038" w14:textId="4376D716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5B89567">
          <v:shape id="_x0000_i1057" type="#_x0000_t75" style="width:490.6pt;height:18.4pt" o:ole="">
            <v:imagedata r:id="rId12" o:title=""/>
          </v:shape>
          <w:control r:id="rId13" w:name="TextBox3" w:shapeid="_x0000_i1057"/>
        </w:object>
      </w:r>
    </w:p>
    <w:p w14:paraId="68867AB3" w14:textId="77777777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Улица, номер</w:t>
      </w:r>
    </w:p>
    <w:p w14:paraId="0A1E1460" w14:textId="1C4610C5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15484758">
          <v:shape id="_x0000_i1059" type="#_x0000_t75" style="width:491.45pt;height:18.4pt" o:ole="">
            <v:imagedata r:id="rId14" o:title=""/>
          </v:shape>
          <w:control r:id="rId15" w:name="TextBox4" w:shapeid="_x0000_i1059"/>
        </w:object>
      </w:r>
    </w:p>
    <w:p w14:paraId="3F005734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Пощенски код, населено място</w:t>
      </w:r>
    </w:p>
    <w:p w14:paraId="0B1E45CD" w14:textId="62CF5003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10E5B3EB">
          <v:shape id="_x0000_i1061" type="#_x0000_t75" style="width:494.8pt;height:18.4pt" o:ole="">
            <v:imagedata r:id="rId16" o:title=""/>
          </v:shape>
          <w:control r:id="rId17" w:name="TextBox5" w:shapeid="_x0000_i1061"/>
        </w:object>
      </w:r>
    </w:p>
    <w:p w14:paraId="23689022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Телефон</w:t>
      </w:r>
    </w:p>
    <w:p w14:paraId="7D6E26D7" w14:textId="47CDC050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5733F3A5">
          <v:shape id="_x0000_i1063" type="#_x0000_t75" style="width:316.45pt;height:18.4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bg"/>
        </w:rPr>
        <w:tab/>
      </w:r>
      <w:r>
        <w:rPr>
          <w:rFonts w:ascii="Arial" w:hAnsi="Arial" w:cs="Arial"/>
          <w:sz w:val="16"/>
          <w:szCs w:val="16"/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7F16E066">
          <v:shape id="_x0000_i1065" type="#_x0000_t75" style="width:133.1pt;height:18.4pt" o:ole="">
            <v:imagedata r:id="rId20" o:title=""/>
          </v:shape>
          <w:control r:id="rId21" w:name="TextBox7" w:shapeid="_x0000_i1065"/>
        </w:object>
      </w:r>
    </w:p>
    <w:p w14:paraId="05D4F2AE" w14:textId="2222C60E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Кои езици говориш?</w:t>
      </w:r>
      <w:r>
        <w:rPr>
          <w:rFonts w:ascii="Arial" w:hAnsi="Arial" w:cs="Arial"/>
          <w:sz w:val="16"/>
          <w:szCs w:val="16"/>
          <w:lang w:val="bg"/>
        </w:rPr>
        <w:tab/>
        <w:t xml:space="preserve">Участвал ли си някога </w:t>
      </w:r>
      <w:r w:rsidR="009C71AA">
        <w:rPr>
          <w:rFonts w:ascii="Arial" w:hAnsi="Arial" w:cs="Arial"/>
          <w:sz w:val="16"/>
          <w:szCs w:val="16"/>
          <w:lang w:val="bg"/>
        </w:rPr>
        <w:br/>
      </w:r>
      <w:r>
        <w:rPr>
          <w:rFonts w:ascii="Arial" w:hAnsi="Arial" w:cs="Arial"/>
          <w:sz w:val="16"/>
          <w:szCs w:val="16"/>
          <w:lang w:val="bg"/>
        </w:rPr>
        <w:t>в езиков лагер?</w:t>
      </w:r>
    </w:p>
    <w:p w14:paraId="556EB854" w14:textId="7777777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13A2546C" w14:textId="7777777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Данни за твоето училище (моля, изпишете четливо с печатни букви)</w:t>
      </w:r>
    </w:p>
    <w:p w14:paraId="558D67E8" w14:textId="241A00DE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2BAB92A1">
          <v:shape id="_x0000_i1067" type="#_x0000_t75" style="width:494.8pt;height:18.4pt" o:ole="">
            <v:imagedata r:id="rId16" o:title=""/>
          </v:shape>
          <w:control r:id="rId22" w:name="TextBox8" w:shapeid="_x0000_i1067"/>
        </w:object>
      </w:r>
    </w:p>
    <w:p w14:paraId="2CD823B9" w14:textId="77777777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Кое училище посещаваш?</w:t>
      </w:r>
    </w:p>
    <w:p w14:paraId="7ADF2E05" w14:textId="598D03AB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702501C7">
          <v:shape id="_x0000_i1069" type="#_x0000_t75" style="width:316.45pt;height:18.4pt" o:ole="">
            <v:imagedata r:id="rId18" o:title=""/>
          </v:shape>
          <w:control r:id="rId23" w:name="TextBox9" w:shapeid="_x0000_i1069"/>
        </w:object>
      </w:r>
      <w:r>
        <w:rPr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56C22095">
          <v:shape id="_x0000_i1071" type="#_x0000_t75" style="width:133.95pt;height:18.4pt" o:ole="">
            <v:imagedata r:id="rId24" o:title=""/>
          </v:shape>
          <w:control r:id="rId25" w:name="TextBox10" w:shapeid="_x0000_i1071"/>
        </w:object>
      </w:r>
    </w:p>
    <w:p w14:paraId="5EF57066" w14:textId="2654E6B0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В кой клас си?</w:t>
      </w:r>
      <w:r>
        <w:rPr>
          <w:rFonts w:ascii="Arial" w:hAnsi="Arial" w:cs="Arial"/>
          <w:sz w:val="16"/>
          <w:szCs w:val="16"/>
          <w:lang w:val="bg"/>
        </w:rPr>
        <w:tab/>
        <w:t xml:space="preserve">От кога живееш в Германия </w:t>
      </w:r>
      <w:r w:rsidR="009C71AA">
        <w:rPr>
          <w:rFonts w:ascii="Arial" w:hAnsi="Arial" w:cs="Arial"/>
          <w:sz w:val="16"/>
          <w:szCs w:val="16"/>
          <w:lang w:val="bg"/>
        </w:rPr>
        <w:br/>
      </w:r>
      <w:r>
        <w:rPr>
          <w:rFonts w:ascii="Arial" w:hAnsi="Arial" w:cs="Arial"/>
          <w:sz w:val="16"/>
          <w:szCs w:val="16"/>
          <w:lang w:val="bg"/>
        </w:rPr>
        <w:t>(месец, година)?</w:t>
      </w:r>
    </w:p>
    <w:p w14:paraId="08E5D931" w14:textId="77777777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Разноски</w:t>
      </w:r>
    </w:p>
    <w:p w14:paraId="74C9E1FF" w14:textId="77777777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Участието в езиковия лагер е безплатно.</w:t>
      </w:r>
    </w:p>
    <w:p w14:paraId="7FEFF27D" w14:textId="58C6CFA2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Ако пътуваш с автобус до мястото на курса, автобусните билети са безплатни. По-подробна информация ще</w:t>
      </w:r>
      <w:r w:rsidR="009C71AA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bg"/>
        </w:rPr>
        <w:t>получиш от потвърждението за записване.</w:t>
      </w:r>
    </w:p>
    <w:p w14:paraId="3336932E" w14:textId="77777777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4FB92998" w14:textId="77777777"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Декларация за съгласие относно участието</w:t>
      </w:r>
    </w:p>
    <w:p w14:paraId="0D7D9CEA" w14:textId="77777777" w:rsidR="007B3F34" w:rsidRPr="001401C9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>Съгласен съм детето ми да вземе участие в безплатния езиков курс през ваканцията. Информиран съм, че детето ми може да участва в езиковия курс само след писмено потвърждение от Общинския интеграционен център в окръг Гютерсло.</w:t>
      </w:r>
    </w:p>
    <w:p w14:paraId="26F977AE" w14:textId="69071FAC" w:rsidR="007B3F34" w:rsidRPr="001401C9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>Съгласен съм данните ми да се предават на провеждащите обучението образователни организации. Съгласен съм</w:t>
      </w:r>
      <w:r w:rsidR="009C71AA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bg"/>
        </w:rPr>
        <w:t xml:space="preserve">детето ми да участва в излети. Ще инструктирам дедето си да следва наставления на курсовите ръководители. Ще обличам детето си съобразно времето. Ще дам на детето си предпазна маска за лице. </w:t>
      </w:r>
    </w:p>
    <w:p w14:paraId="4B710A4E" w14:textId="77777777" w:rsidR="007B3F34" w:rsidRPr="001401C9" w:rsidRDefault="007B3F34" w:rsidP="009C71AA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 xml:space="preserve">Потвърждавам, че детето ми няма заболявания или други здравословни проблеми, които забраняват участието. </w:t>
      </w:r>
    </w:p>
    <w:p w14:paraId="4AA51FBD" w14:textId="4246587F" w:rsidR="007B3F34" w:rsidRPr="001401C9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 w:rsidRPr="009C71AA">
        <w:rPr>
          <w:rFonts w:ascii="Arial" w:hAnsi="Arial" w:cs="Arial"/>
          <w:spacing w:val="-6"/>
          <w:sz w:val="18"/>
          <w:szCs w:val="18"/>
          <w:lang w:val="bg"/>
        </w:rPr>
        <w:t xml:space="preserve">Детето ми трябва да приема следните лекарства през деня: </w:t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7068E68B">
          <v:shape id="_x0000_i1073" type="#_x0000_t75" style="width:242.8pt;height:18.4pt" o:ole="">
            <v:imagedata r:id="rId26" o:title=""/>
          </v:shape>
          <w:control r:id="rId27" w:name="TextBox14" w:shapeid="_x0000_i1073"/>
        </w:object>
      </w:r>
    </w:p>
    <w:p w14:paraId="3BBF617D" w14:textId="77777777" w:rsidR="00634089" w:rsidRPr="001401C9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  <w:lang w:val="bg"/>
        </w:rPr>
      </w:pPr>
    </w:p>
    <w:p w14:paraId="380BCB5B" w14:textId="52150F32" w:rsidR="00956396" w:rsidRPr="001401C9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 xml:space="preserve">Съгласен съм с публикуването на снимки:   </w:t>
      </w:r>
      <w:r>
        <w:rPr>
          <w:rFonts w:ascii="Arial" w:hAnsi="Arial" w:cs="Arial"/>
          <w:sz w:val="18"/>
          <w:szCs w:val="18"/>
          <w:lang w:val="bg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bg"/>
        </w:rPr>
        <w:instrText xml:space="preserve"> FORMCHECKBOX </w:instrText>
      </w:r>
      <w:r w:rsidR="001401C9">
        <w:rPr>
          <w:rFonts w:ascii="Arial" w:hAnsi="Arial" w:cs="Arial"/>
          <w:sz w:val="18"/>
          <w:szCs w:val="18"/>
          <w:lang w:val="bg"/>
        </w:rPr>
      </w:r>
      <w:r w:rsidR="001401C9">
        <w:rPr>
          <w:rFonts w:ascii="Arial" w:hAnsi="Arial" w:cs="Arial"/>
          <w:sz w:val="18"/>
          <w:szCs w:val="18"/>
          <w:lang w:val="bg"/>
        </w:rPr>
        <w:fldChar w:fldCharType="separate"/>
      </w:r>
      <w:r>
        <w:rPr>
          <w:rFonts w:ascii="Arial" w:hAnsi="Arial" w:cs="Arial"/>
          <w:sz w:val="18"/>
          <w:szCs w:val="18"/>
          <w:lang w:val="bg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bg"/>
        </w:rPr>
        <w:t xml:space="preserve">   да</w:t>
      </w:r>
      <w:r w:rsidR="009C71AA" w:rsidRPr="001401C9">
        <w:rPr>
          <w:rFonts w:ascii="Arial" w:hAnsi="Arial" w:cs="Arial"/>
          <w:sz w:val="18"/>
          <w:szCs w:val="18"/>
          <w:lang w:val="bg"/>
        </w:rPr>
        <w:t xml:space="preserve">             </w:t>
      </w:r>
      <w:r>
        <w:rPr>
          <w:rFonts w:ascii="Arial" w:hAnsi="Arial" w:cs="Arial"/>
          <w:sz w:val="20"/>
          <w:szCs w:val="20"/>
          <w:lang w:val="bg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bg"/>
        </w:rPr>
        <w:instrText xml:space="preserve"> FORMCHECKBOX </w:instrText>
      </w:r>
      <w:r w:rsidR="001401C9">
        <w:rPr>
          <w:rFonts w:ascii="Arial" w:hAnsi="Arial" w:cs="Arial"/>
          <w:sz w:val="20"/>
          <w:szCs w:val="20"/>
          <w:lang w:val="bg"/>
        </w:rPr>
      </w:r>
      <w:r w:rsidR="001401C9">
        <w:rPr>
          <w:rFonts w:ascii="Arial" w:hAnsi="Arial" w:cs="Arial"/>
          <w:sz w:val="20"/>
          <w:szCs w:val="20"/>
          <w:lang w:val="bg"/>
        </w:rPr>
        <w:fldChar w:fldCharType="separate"/>
      </w:r>
      <w:r>
        <w:rPr>
          <w:rFonts w:ascii="Arial" w:hAnsi="Arial" w:cs="Arial"/>
          <w:sz w:val="20"/>
          <w:szCs w:val="20"/>
          <w:lang w:val="bg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bg"/>
        </w:rPr>
        <w:t xml:space="preserve">   не</w:t>
      </w:r>
    </w:p>
    <w:p w14:paraId="37853ED2" w14:textId="77777777" w:rsidR="007B3F34" w:rsidRPr="001401C9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bg"/>
        </w:rPr>
      </w:pPr>
    </w:p>
    <w:p w14:paraId="0DC7D330" w14:textId="498FA25F" w:rsidR="00A94AF7" w:rsidRPr="001401C9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>Съгласен съм на детето ми да бъдат задавани въпроси по темите на езиковия курс:</w:t>
      </w:r>
      <w:r w:rsidR="009C71AA">
        <w:rPr>
          <w:rFonts w:ascii="Arial" w:hAnsi="Arial" w:cs="Arial"/>
          <w:sz w:val="18"/>
          <w:szCs w:val="18"/>
          <w:lang w:val="bg"/>
        </w:rPr>
        <w:t xml:space="preserve">   </w:t>
      </w:r>
      <w:r w:rsidR="009C71AA">
        <w:rPr>
          <w:rFonts w:ascii="Arial" w:hAnsi="Arial" w:cs="Arial"/>
          <w:sz w:val="18"/>
          <w:szCs w:val="18"/>
          <w:lang w:val="bg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71AA">
        <w:rPr>
          <w:rFonts w:ascii="Arial" w:hAnsi="Arial" w:cs="Arial"/>
          <w:sz w:val="18"/>
          <w:szCs w:val="18"/>
          <w:lang w:val="bg"/>
        </w:rPr>
        <w:instrText xml:space="preserve"> FORMCHECKBOX </w:instrText>
      </w:r>
      <w:r w:rsidR="001401C9">
        <w:rPr>
          <w:rFonts w:ascii="Arial" w:hAnsi="Arial" w:cs="Arial"/>
          <w:sz w:val="18"/>
          <w:szCs w:val="18"/>
          <w:lang w:val="bg"/>
        </w:rPr>
      </w:r>
      <w:r w:rsidR="001401C9">
        <w:rPr>
          <w:rFonts w:ascii="Arial" w:hAnsi="Arial" w:cs="Arial"/>
          <w:sz w:val="18"/>
          <w:szCs w:val="18"/>
          <w:lang w:val="bg"/>
        </w:rPr>
        <w:fldChar w:fldCharType="separate"/>
      </w:r>
      <w:r w:rsidR="009C71AA">
        <w:rPr>
          <w:rFonts w:ascii="Arial" w:hAnsi="Arial" w:cs="Arial"/>
          <w:sz w:val="18"/>
          <w:szCs w:val="18"/>
          <w:lang w:val="bg"/>
        </w:rPr>
        <w:fldChar w:fldCharType="end"/>
      </w:r>
      <w:r w:rsidR="009C71AA">
        <w:rPr>
          <w:rFonts w:ascii="Arial" w:hAnsi="Arial" w:cs="Arial"/>
          <w:sz w:val="18"/>
          <w:szCs w:val="18"/>
          <w:lang w:val="bg"/>
        </w:rPr>
        <w:t xml:space="preserve">   да</w:t>
      </w:r>
      <w:r w:rsidR="009C71AA" w:rsidRPr="001401C9">
        <w:rPr>
          <w:rFonts w:ascii="Arial" w:hAnsi="Arial" w:cs="Arial"/>
          <w:sz w:val="18"/>
          <w:szCs w:val="18"/>
          <w:lang w:val="bg"/>
        </w:rPr>
        <w:t xml:space="preserve">             </w:t>
      </w:r>
      <w:r w:rsidR="009C71AA">
        <w:rPr>
          <w:rFonts w:ascii="Arial" w:hAnsi="Arial" w:cs="Arial"/>
          <w:sz w:val="20"/>
          <w:szCs w:val="20"/>
          <w:lang w:val="bg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71AA">
        <w:rPr>
          <w:rFonts w:ascii="Arial" w:hAnsi="Arial" w:cs="Arial"/>
          <w:sz w:val="20"/>
          <w:szCs w:val="20"/>
          <w:lang w:val="bg"/>
        </w:rPr>
        <w:instrText xml:space="preserve"> FORMCHECKBOX </w:instrText>
      </w:r>
      <w:r w:rsidR="001401C9">
        <w:rPr>
          <w:rFonts w:ascii="Arial" w:hAnsi="Arial" w:cs="Arial"/>
          <w:sz w:val="20"/>
          <w:szCs w:val="20"/>
          <w:lang w:val="bg"/>
        </w:rPr>
      </w:r>
      <w:r w:rsidR="001401C9">
        <w:rPr>
          <w:rFonts w:ascii="Arial" w:hAnsi="Arial" w:cs="Arial"/>
          <w:sz w:val="20"/>
          <w:szCs w:val="20"/>
          <w:lang w:val="bg"/>
        </w:rPr>
        <w:fldChar w:fldCharType="separate"/>
      </w:r>
      <w:r w:rsidR="009C71AA">
        <w:rPr>
          <w:rFonts w:ascii="Arial" w:hAnsi="Arial" w:cs="Arial"/>
          <w:sz w:val="20"/>
          <w:szCs w:val="20"/>
          <w:lang w:val="bg"/>
        </w:rPr>
        <w:fldChar w:fldCharType="end"/>
      </w:r>
      <w:r w:rsidR="009C71AA">
        <w:rPr>
          <w:rFonts w:ascii="Arial" w:hAnsi="Arial" w:cs="Arial"/>
          <w:sz w:val="18"/>
          <w:szCs w:val="18"/>
          <w:lang w:val="bg"/>
        </w:rPr>
        <w:t xml:space="preserve">   не</w:t>
      </w:r>
    </w:p>
    <w:p w14:paraId="45FD8432" w14:textId="77777777" w:rsidR="007B3F34" w:rsidRPr="001401C9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bg"/>
        </w:rPr>
      </w:pPr>
    </w:p>
    <w:p w14:paraId="29C54F00" w14:textId="77777777"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Допълнителни данни в случай на непълнолетни участници:</w:t>
      </w:r>
    </w:p>
    <w:p w14:paraId="11748EDE" w14:textId="77777777"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(забележка: да се попълни само ако ученикът е на възраст под 18 години)</w:t>
      </w:r>
    </w:p>
    <w:p w14:paraId="3F998249" w14:textId="6941BDA0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3614A5A">
          <v:shape id="_x0000_i1075" type="#_x0000_t75" style="width:494.8pt;height:18.4pt" o:ole="">
            <v:imagedata r:id="rId16" o:title=""/>
          </v:shape>
          <w:control r:id="rId28" w:name="TextBox11" w:shapeid="_x0000_i1075"/>
        </w:object>
      </w:r>
    </w:p>
    <w:p w14:paraId="7F2807B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Фамилия, име на майката, бащата или законния настойник</w:t>
      </w:r>
    </w:p>
    <w:p w14:paraId="3DBD6946" w14:textId="38961D07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466E08E1">
          <v:shape id="_x0000_i1077" type="#_x0000_t75" style="width:495.65pt;height:18.4pt" o:ole="">
            <v:imagedata r:id="rId29" o:title=""/>
          </v:shape>
          <w:control r:id="rId30" w:name="TextBox12" w:shapeid="_x0000_i1077"/>
        </w:object>
      </w:r>
    </w:p>
    <w:p w14:paraId="267C8244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Телефон за спешни случаи, на който може да се осъществи връзка с майката, бащата или законния настойник</w:t>
      </w:r>
    </w:p>
    <w:p w14:paraId="119E2A65" w14:textId="305C8E75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65783B2">
          <v:shape id="_x0000_i1079" type="#_x0000_t75" style="width:205.95pt;height:18.4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bg"/>
        </w:rPr>
        <w:tab/>
        <w:t>______________________________________________________________</w:t>
      </w:r>
    </w:p>
    <w:p w14:paraId="7BCD274D" w14:textId="31182CB7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  <w:lang w:val="bg"/>
        </w:rPr>
      </w:pPr>
      <w:r>
        <w:rPr>
          <w:rFonts w:ascii="Arial" w:hAnsi="Arial" w:cs="Arial"/>
          <w:sz w:val="16"/>
          <w:szCs w:val="16"/>
          <w:lang w:val="bg"/>
        </w:rPr>
        <w:t>В случай на непълнолетни участници –</w:t>
      </w:r>
      <w:r>
        <w:rPr>
          <w:rFonts w:ascii="Arial" w:hAnsi="Arial" w:cs="Arial"/>
          <w:sz w:val="16"/>
          <w:szCs w:val="16"/>
          <w:vertAlign w:val="superscript"/>
          <w:lang w:val="bg"/>
        </w:rPr>
        <w:t xml:space="preserve"> </w:t>
      </w:r>
      <w:r>
        <w:rPr>
          <w:rFonts w:ascii="Arial" w:hAnsi="Arial" w:cs="Arial"/>
          <w:sz w:val="16"/>
          <w:szCs w:val="16"/>
          <w:lang w:val="bg"/>
        </w:rPr>
        <w:t>място, дата</w:t>
      </w:r>
      <w:r>
        <w:rPr>
          <w:rFonts w:ascii="Arial" w:hAnsi="Arial" w:cs="Arial"/>
          <w:sz w:val="16"/>
          <w:szCs w:val="16"/>
          <w:lang w:val="bg"/>
        </w:rPr>
        <w:tab/>
        <w:t>подпис на майката, бащата или законния настойник</w:t>
      </w:r>
    </w:p>
    <w:p w14:paraId="07782BB2" w14:textId="2830FC85" w:rsidR="00165BDE" w:rsidRPr="00165BDE" w:rsidRDefault="00165BDE" w:rsidP="00165BDE">
      <w:pPr>
        <w:rPr>
          <w:rFonts w:ascii="Arial" w:hAnsi="Arial" w:cs="Arial"/>
          <w:sz w:val="16"/>
          <w:szCs w:val="16"/>
        </w:rPr>
      </w:pPr>
    </w:p>
    <w:sectPr w:rsidR="00165BDE" w:rsidRPr="00165BDE" w:rsidSect="009C71AA">
      <w:headerReference w:type="default" r:id="rId33"/>
      <w:footerReference w:type="default" r:id="rId34"/>
      <w:pgSz w:w="11906" w:h="16838"/>
      <w:pgMar w:top="1097" w:right="566" w:bottom="426" w:left="993" w:header="0" w:footer="7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FB7C8D" w14:textId="77777777" w:rsidR="009C71AA" w:rsidRDefault="009C71AA" w:rsidP="00D15B0A">
      <w:pPr>
        <w:spacing w:after="0" w:line="240" w:lineRule="auto"/>
      </w:pPr>
      <w:r>
        <w:separator/>
      </w:r>
    </w:p>
  </w:endnote>
  <w:endnote w:type="continuationSeparator" w:id="0">
    <w:p w14:paraId="43144936" w14:textId="77777777" w:rsidR="009C71AA" w:rsidRDefault="009C71AA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3907D3" w14:textId="68A4AF4C" w:rsidR="009C71AA" w:rsidRPr="00AE41F6" w:rsidRDefault="00C67A74" w:rsidP="00F34BAF">
    <w:pPr>
      <w:ind w:left="426"/>
      <w:rPr>
        <w:sz w:val="16"/>
        <w:szCs w:val="16"/>
      </w:rPr>
    </w:pPr>
    <w:r w:rsidRPr="009C71AA">
      <w:rPr>
        <w:noProof/>
        <w:lang w:eastAsia="de-DE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6C85A208" wp14:editId="09D5AA16">
              <wp:simplePos x="0" y="0"/>
              <wp:positionH relativeFrom="column">
                <wp:posOffset>2472372</wp:posOffset>
              </wp:positionH>
              <wp:positionV relativeFrom="page">
                <wp:posOffset>6168920</wp:posOffset>
              </wp:positionV>
              <wp:extent cx="8549428" cy="168911"/>
              <wp:effectExtent l="0" t="952" r="3492" b="3493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16200000">
                        <a:off x="0" y="0"/>
                        <a:ext cx="8549428" cy="16891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8E28C1C" w14:textId="37E8A6F9" w:rsidR="009C71AA" w:rsidRPr="009C71AA" w:rsidRDefault="009C71AA" w:rsidP="00C67A74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9C71AA">
                            <w:rPr>
                              <w:sz w:val="20"/>
                              <w:szCs w:val="20"/>
                            </w:rPr>
                            <w:t>[BULGARISCH]</w:t>
                          </w:r>
                        </w:p>
                      </w:txbxContent>
                    </wps:txbx>
                    <wps:bodyPr rot="0" vert="horz" wrap="square" lIns="0" tIns="0" rIns="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6C85A208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194.65pt;margin-top:485.75pt;width:673.2pt;height:13.3pt;rotation:-90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" filled="f" stroked="f">
              <v:textbox inset="0,0,0,0">
                <w:txbxContent>
                  <w:p w14:paraId="38E28C1C" w14:textId="37E8A6F9" w:rsidR="009C71AA" w:rsidRPr="009C71AA" w:rsidRDefault="009C71AA" w:rsidP="00C67A74">
                    <w:pPr>
                      <w:rPr>
                        <w:sz w:val="20"/>
                        <w:szCs w:val="20"/>
                      </w:rPr>
                    </w:pPr>
                    <w:r w:rsidRPr="009C71AA">
                      <w:rPr>
                        <w:sz w:val="20"/>
                        <w:szCs w:val="20"/>
                      </w:rPr>
                      <w:t>[BULGARISCH]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9C71AA">
      <w:rPr>
        <w:rFonts w:ascii="Arial" w:hAnsi="Arial"/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7385214" wp14:editId="2040252B">
              <wp:simplePos x="0" y="0"/>
              <wp:positionH relativeFrom="margin">
                <wp:posOffset>226695</wp:posOffset>
              </wp:positionH>
              <wp:positionV relativeFrom="paragraph">
                <wp:posOffset>367453</wp:posOffset>
              </wp:positionV>
              <wp:extent cx="6321287" cy="345440"/>
              <wp:effectExtent l="0" t="0" r="22860" b="1651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454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71BBC5E" w14:textId="548D43B9" w:rsidR="009C71AA" w:rsidRPr="00274E7C" w:rsidRDefault="009C71AA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bg"/>
                            </w:rPr>
                            <w:t xml:space="preserve">За връзка: Общински интеграционен център, Ерика Далкьотер, тел.: 05241/85-1545,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bg"/>
                            </w:rPr>
                            <w:br/>
                            <w:t>имейл: e.dahlkoetter@kreis-guetersloh.de</w:t>
                          </w:r>
                        </w:p>
                      </w:txbxContent>
                    </wps:txbx>
                    <wps:bodyPr rot="0" vert="horz" wrap="square" lIns="91440" tIns="0" rIns="9144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47385214" id="_x0000_s1027" type="#_x0000_t202" style="position:absolute;left:0;text-align:left;margin-left:17.85pt;margin-top:28.95pt;width:497.75pt;height:27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">
              <v:textbox inset=",0,,0">
                <w:txbxContent>
                  <w:p w14:paraId="771BBC5E" w14:textId="548D43B9" w:rsidR="009C71AA" w:rsidRPr="00274E7C" w:rsidRDefault="009C71AA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bg"/>
                      </w:rPr>
                      <w:t xml:space="preserve">За връзка: Общински интеграционен център, Ерика Далкьотер, тел.: 05241/85-1545, 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bg"/>
                      </w:rPr>
                      <w:br/>
                      <w:t>имейл: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9C71AA">
      <w:rPr>
        <w:rFonts w:ascii="Arial" w:hAnsi="Arial"/>
        <w:noProof/>
        <w:sz w:val="16"/>
        <w:szCs w:val="16"/>
        <w:lang w:val="bg"/>
      </w:rPr>
      <w:t>Информацията, подлежаща на съобщаване съгласно Общия регламент на ЕС относно защитата на данните (ОРЗД), ще намерите на нашата интернет страница</w:t>
    </w:r>
    <w:r w:rsidR="009C71AA">
      <w:rPr>
        <w:rFonts w:ascii="Arial" w:hAnsi="Arial"/>
        <w:noProof/>
        <w:color w:val="1F497D"/>
        <w:sz w:val="16"/>
        <w:szCs w:val="16"/>
        <w:lang w:val="bg"/>
      </w:rPr>
      <w:t xml:space="preserve"> </w:t>
    </w:r>
    <w:hyperlink r:id="rId1" w:history="1">
      <w:r w:rsidR="009C71AA">
        <w:rPr>
          <w:rStyle w:val="Hyperlink"/>
          <w:rFonts w:ascii="Arial" w:eastAsiaTheme="minorEastAsia" w:hAnsi="Arial" w:cs="Arial"/>
          <w:noProof/>
          <w:sz w:val="16"/>
          <w:szCs w:val="16"/>
          <w:lang w:val="bg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D31D52" w14:textId="77777777" w:rsidR="009C71AA" w:rsidRDefault="009C71AA" w:rsidP="00D15B0A">
      <w:pPr>
        <w:spacing w:after="0" w:line="240" w:lineRule="auto"/>
      </w:pPr>
      <w:r>
        <w:separator/>
      </w:r>
    </w:p>
  </w:footnote>
  <w:footnote w:type="continuationSeparator" w:id="0">
    <w:p w14:paraId="5AFAAF57" w14:textId="77777777" w:rsidR="009C71AA" w:rsidRDefault="009C71AA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E5541D" w14:textId="7EDFBEB9" w:rsidR="009C71AA" w:rsidRPr="009C71AA" w:rsidRDefault="009C71AA">
    <w:pPr>
      <w:pStyle w:val="Kopfzeile"/>
    </w:pPr>
    <w:r>
      <w:rPr>
        <w:b/>
        <w:bCs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9CA16FD" wp14:editId="10E5ECA0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5719A424" id="Gruppieren 3" o:spid="_x0000_s1026" style="position:absolute;margin-left:-.9pt;margin-top:12.75pt;width:499.5pt;height:35.25pt;z-index:251659264" coordsize="63436,44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j4KICAgICAgICAgPHhtcE1N&#10;Okluc3RhbmNlSUQ+eG1wLmlpZDozNkMwMTE5ODBCMjA2ODExODA4M0Q3OEJFQzExMkNGMzwveG1w&#10;TU06SW5zdGFuY2VJRD4KICAgICAgICAgPHhtcE1NOkRvY3VtZW50SUQ+eG1wLmRpZDozNkMwMTE5&#10;ODBCMjA2ODExODA4M0Q3OEJFQzExMkNGM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hjM2Q0NjlhLWY3ZGYtNGZjNy04ZDgyLTllZmYxZWVkN2FiYTwvc3RFdnQ6aW5z&#10;dGFuY2VJRD4KICAgICAgICAgICAgICAgICAgPHN0RXZ0OndoZW4+MjAxNy0wNi0xNlQwODo1Mjoy&#10;MS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jb252ZXJ0ZWQ8L3N0RXZ0OmFjdGlvbj4KICAgICAgICAgICAgICAgICAgPHN0RXZ0OnBh&#10;cmFtZXRlcnM+ZnJvbSBhcHBsaWNhdGlvbi9wb3N0c2NyaXB0IHRvIGFwcGxpY2F0aW9uL3ZuZC5h&#10;ZG9iZS5pbGx1c3RyYXRvcjwvc3RFdnQ6cGFyYW1ldGVycz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MyMGY4NmQxLWFjMGUtNDEyMS1i&#10;OTNmLWI4ZWMzN2YzMDc0NDwvc3RFdnQ6aW5zdGFuY2VJRD4KICAgICAgICAgICAgICAgICAgPHN0&#10;RXZ0OndoZW4+MjAxNy0wNi0zMFQwNzo1NjozMCswMjowMDwvc3RFdnQ6d2hlbj4KICAgICAgICAg&#10;ICAgICAgICAgPHN0RXZ0OnNvZnR3YXJlQWdlbnQ+QWRvYmUgSWxsdXN0cmF0b3IgQ0MgMjAxNy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xAAAAAAMBIA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8AAAAA/////////////////////////////////////w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AAAA////&#10;/////////////////////////////////wAAAAAA//////////////////////////////////8A&#10;AAAAAAD/////////////////////////////////AAAAAAAAAP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AAAAAAD/////&#10;/////////////////////////////wAAAAAAAP////////////////////////////////8AAAAA&#10;AAAA////////////////////////////////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D/////////////////&#10;////////////////////AAAAAP///////////////////////////////////wAAAAAA////////&#10;//////////////////////////8AAAAAAAAA////////////////////////////////AAAAAAAA&#10;AAD//////////////////////////////wAAAAAAAAAAAP//////////////////////////////&#10;AA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P//////////////////////////////////&#10;////AAAAAP//////////////////////////////////AAAAAAAA////////////////////////&#10;////////AAAAAAAAAAD//////////////////////////////wAAAAAAAAAAAAD/////////////&#10;////////////////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w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AAAAAP////////////////////////////////8AAAAA&#10;AAAAAP//////////////////////////////AAAAAAAAAAAA////////////////////////////&#10;/wAAAAAAAAAAAAD//////////////////////+J9EElDQ19QUk9GSUxFABc6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wAAAAAAAAAA///////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8AAAAA//////////////////////////////////8AAAAAAAAA////////////////&#10;//////////////8AAAAAAAAAAAD/////////////////////////////AAAAAAAAAAAAAP//////&#10;//////////////////////8AAAAAAAAAAAAAAP///////////////////////////wAAAAAAAAAA&#10;AAAA/////////////////////////////wAAAAAAAAAAAAAA////////////////////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AAAP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////////////////////////////&#10;//////8AAAAAAAD///////////////////////////////8AAAAAAAAAAP//////////////////&#10;//////////8AAAAAAAAAAAAAAP//////////////////////////AAAAAAAAAAAAAAAA////////&#10;////////////////////AAAAAAAAAAAAAAD///////////////////////////8A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AAAAAD/////////////////////////////////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8AAAAAAP//////////////////////////////&#10;//8AAAAAAAAA//////////////////////////////8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AA/////////////////////////////wAAAAAAAAAAAAD/////////////&#10;/////////////////wAAAAAAAAAAAP//////////////////////////////AAAAAAAAAAAA////&#10;//////////////////////////8AAAAAAAAAAAD///////////////////////////////8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////////////////////////////////&#10;AAAAAAAAAAD///////////////////////////8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AAAAAAAAAAAAAAD/////////////////////////&#10;////AAAAAAAAAAAAAP////////////////////////////8AAAAAAAAAAAAA////////////////&#10;//////////////8AAAAAAAAAAAD//////////////////////////////wAAAAAAAAAAAP//////&#10;/////////////////////////wAAAAAAAAAA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//////////////////////////////8AAAAAAAAAAAAA////////////////////////&#10;//8AAAAAAAAAAAAAAAD//////////////////////////wAAAAAAAAAAAAAAAP/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////////////////////////////&#10;AAAAAAAAAAAAAAD//////////////////////////wAAAAAAAAAAAAAAAP//////////////////&#10;/////////wAAAAAAAAAAAAAAAP//////////////////////////AAAAAAAAAAAAAAAA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AAAAAA////////////////////////////AAAAAAAA&#10;AAAAAAD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////////////////////////&#10;/wAAAAAAAAAAAAAAAAD//////////////////////////wAAAAAAAAAAAAAAAP//////////////&#10;////////////AAAAAAAAAAAAAAAAAP//////////////////////////AAAAAAAAAAAAAAAA////&#10;//////////////////////8AAAAAAAAAAAAAAAD///////////////////////////8AAAAAAAAA&#10;AAAA/////////////////////////////w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P//////////////////////////&#10;AAAAAAAAAAAAAAAA//////////////////////////8AAAAAAAAAAAAAAAAA////////////////&#10;//////////8AAAAAAAAAAAAAAAD//////////////////////////wAAAAAAAAAAAAAAAP//////&#10;/////////////////////wAAAAAAAAAAAAAA////////////////////////////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D//////////////////////////wAAAAAAAAAAAAAAAP//////////////////&#10;////////AAAAAAAAAAAAAAAA//////////////////////////8AAAAAAAAAAAAAAAAA////////&#10;//////////////////8AAAAAAAAAAAD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P////////////////////////////8AAAAAAAAAAAAAAAAA////////////////////&#10;/////wAAAAAAAAAAAAAAAAD//////////////////////////wAAAAAAAAAAAAAA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P//////////////////////&#10;////AAAAAAAAAAAAAAAA//////////////////////////8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AAAAAAAAP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9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r35/wDsn/mn/BgK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r35/8Asn/mn/BgKqgAAAlfuzbY0DcvNKxpevYNvUNPqxMm5VjXomaJropiaZ6JjqAW&#10;+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A/uB5Nfqng/uavxgD+4Hk1+qeD+5q/GAP7geTX6p4P&#10;7mr8YA/uB5Nfqng/uavxgD+4Hk1+qeD+5q/GAP7geTX6p4P7mr8YA/uB5Nfqng/uavxgD+4Hk1+q&#10;eD+5q/GAP7geTX6p4P7mr8YA/uB5Nfqng/uavxgD+4Hk1+qeD+5q/GAP7geTX6p4P7mr8YA/uB5N&#10;fqng/uavxgD+4Hk1+qeD+5q/GAP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GN3JyJ5Q423dUyLG1sK3fs4d+5auRTVxprptVTTMeu8EwA5+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Jq7ofplxvgOX+DAC9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2T/wA0/wCDAVVAAABNXdD9MuN8&#10;By/wYAX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Bs+wucuxN+Z+RhbZyMjMuYlvzuTcqxb9q1bpme&#10;zTFVy5TTT2qp9jTx4zwnxSNn2Fzl2JvzPyMLbORkZlzEt+dyblWLftWrdMz2aYquXKaae1VPsaeP&#10;GeE+KRvA3gAAAAAAAAAAAAAAAAAAAAAAAAABE2Z3peTOHmX8TI1a/Tfxrldq7TGHkzEV0VTTVHGK&#10;PHCJszvS8mcPMv4mRq1+m/jXK7V2mMPJmIroqmmqOMUeOAfH6WHJL+d7/wCZ5P4j4/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975u7f0by/wNu2q5pv69lxVdpjqnGw+FyuJ/8AVqtfWAUtAAABe/utctv6o8u7WpZlrsaz&#10;uPsZuT2o4VUY/Cfe1qfUoqmufFNUx4AEy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n&#10;99vdvby9vbRtV9FqivVMynj0TVXM2Mf6tMU3frgKtgAD9W7dy7cpt26ZruVzFNFFMTNU1TPCIiI6&#10;5kB0Y5KcvrexOXemaJXbinUa6PfWrVRwntZd6Im5HGOvsRwtxPipgBvQ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RPvZ7t/TvNnJwLVc1YmgWLeBRHH1vnZ/K3qojx9q52J+9AQuAAJB5Fcua9+8xNP0q7RNWlY0+/N&#10;Xq8HvazMcaOP/m1TTb+rx8ADolRRRRRTRRTFNFMRFNMRwiIjoiIiAH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5ed+7f61c09w6tRX28WMmrFw548Y8xixFiiY8lcUdv6oDRQABN/dO5c&#10;RujmD+nM2329J2z2MqqKo6K8yuZ97U/tZpquerTHjAXl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8OvaziaJoeoazmTwxNNxruXf4dfYsUTcq4eXhSA5i6zquXq+r52q5l&#10;Xby9QyLuVkVz08bl6ua6p+vUA8YAAvN3T+XNW2OXka3m2uxqu5Zpy54xwqow6YmMaj9tFU3P20eI&#10;BN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73&#10;O7f0JyquaZarmnL3BkW8OnszwmLNufPXp9SYopon74BRgAAb3yT5fVb85i6ZolyiqdNoqnK1WuOP&#10;rcSxwqrjjHV5yezbifHUA6L27du1bpt26Yot0RFNFFMRFNNMRwiIiOqIAf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zH5&#10;O7N5h3cG5uSnJufo6m5Ti0WL82qKfPTTNczERPGZ7FP1gGm/RC5N/wCzZ353V/gAPohcm/8AZs78&#10;7q/wANz5c8nNj8vK867tzGu0XtQiinIvX7k3q+zb4zTTTM+xjjVxnh1/UAb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J3buTB2ztnU9wZ0/wCq6ZjXMm5T&#10;HRNU0U8aaKeP2VdXCmPLIDmnuPX9T3DrudrmqXfPZ+o3q8jIr8HarnjwpjwU0x0Ux4IAY0AAAABO&#10;/dB2JZ1/mHe17Lt+cw9tWqb9uJjjHvu/M0WOP3sU3K48tMALugAAAAAAAAAAAAAAAAADXN/bA23v&#10;rbt/Q9ex4u2LkTVYyKeEXrF3h627ZrmJ7NUfWmOieMAOdW99o6ls/dmp7b1LhOXpt6bU3IiYpuUT&#10;EVW7tMT9jct1U1R6oDBgAAAAADp7s7Mqzdo6HmVce1k6fi3quPXxuWaaunh6oDL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/wB9DmHdx8PTdiYN3szmRGoav2Z6ZtUVTTj2quHgqrpqrmJ+1pAV&#10;LAAAAAAHRLkLsOxszljpGB5uKNQzbVOfqlfD105GRTFU01e10dm3+1ASEAAAAAAAAAAAAAAAAAAK&#10;v97HknpcaTd5g6BjU42Xj10/p7GtUxTReouVRTGTFMdVymuqO39tE9qemJ4gVLAAAAAAFhO5RlV0&#10;cytYxePC3e0e5cmOPXVbyseI6PUuSAu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ffK3Jc07lniaPZr7Net51ui9Tx9lYxqZvVf+7FsBScAAAAAA&#10;XL7kuBbo5f67nxEecyNWmxVPh7NjGtV0+7yAsSAAAAAAAAAAAAAAAAAAACk3fOwLWPzWwsi3TETm&#10;6Rj3b08Y4zcov37XHhHT7CinrAQIAAAAAAOm3L+iujYe26K6Zprp0vCiqmY4TExj0RMTEgM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nRz23Jc3Dzb3Pn1VTVbtZteFj+LzWH/q9M0+Srzfa+qA&#10;0IAAAABkNv4lnM17TcS9HGzkZVi1ciOvs13KaZ/YkB1EiIiOEdER1QAAAAAAAAAAAAAAAAAAADX+&#10;YWnWdS2HuPAvRE28nTMu3PHp4dqxXwn6k9IDmWAAAAAAJ67mNibnNjMrieEWdHyK5jxxORj0cP8A&#10;HA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Hfkybk&#10;5Wz8bqt0W8+54emqqcenp9Ts9ACrQAAAAAAth3Itz484m49r3K4pyKblvU8ajj010VUxYvTEfczT&#10;b+uAtIAAAAAAAAAAAAAAAAAAADn93lN8Ym7+a2oZODci9p2mW6NMw71PTFdNiaqrlUT4aZvXLnZn&#10;wxwkBFgAAAAD74OFfzs7HwseO1kZV2izZp8ddyqKaY+vIDqNgYdrCwcfDtfvWNaos2/vbdMUx+xA&#10;D7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5aall1Zuo5WZVxmrJvXL0zPDjxuVTV08PVAeYA&#10;AAAB98HLu4ebj5lnovY1yi9bmertW6oqj9mAHT3b2t4OvaFp+tYFXbw9Rx7eVYnjE+tu0xVETw8M&#10;ceE+UBkAAAAAAAAAAAAAAAAAABG/eE3xibR5WazfruRTnanZr03TbX2VV7Komiao9rtzVX09HR5Q&#10;HPMAAAAAAWb7kGkV3Nd3RrExwoxsXHxInxzkXKrk8PU97wAt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NueXJrTeZW2vM0zTjbh0+K7mkZ09XamOmxd4cZ81cmI4+GmemPDEgUG3Dt3Wtu6xk6NreJc&#10;wdSxKuxfx7kdMT1xMTHGKqao6YqieEx0wAxoAAAAAAAAAAAAAAAAAAAAAAAAAAAACYeR/d317mDk&#10;2tU1OLmmbRt1flM2Y4Xcnsz028aKo6enom5PrY8sxwAXk0LQtI0DSMXR9HxaMLTcKiLePj244U00&#10;x+zMzPTMz0zPTPSA9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ETHCemJ64AUt7yPd6yN&#10;rZmTu7a+N29sZFfnM3DtUzM4FyrrmIj/ACFVXVP2HsergAr6AAAAAAAAAAAAAAAAAAAAAAAAAAAA&#10;A9mkaRqmsalj6ZpWLdzdQyqoox8axTNdddU+KI+vPiAXX7v3d0xNiW6Nwbipt5e7btP5KmOFdrBp&#10;qj11Fueqq7PHhVXHqU9HGagJx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ReanJzaHMf&#10;S4x9XteY1KxTMYOrWIiL9mZ8E/5y3x66KvqcJ6QFLOZ/IXf3L+9cvZ2JOfokTPmtZxKZrs8PB52O&#10;mqzV9/0eKZARwAAAAAAAAAAAAAAAAAAAAAAAAAze1Nlbr3bqMadtzTL+pZXR24s0+stxPVVduVcK&#10;LdPlqmIAWo5Td0HSNKrs6tvy5b1XPp4V29HtcZw7cx0x56qeE3p+56KPH2oAWPs2bVm1RZs0U27V&#10;umKLduiIpppppjhFNMR0REQA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3Ldu7bqt&#10;3KYrt1xNNdFURNNVMxwmJieuJAVm5xd0XGz7t/W+Xvm8TJq4139AuT2LFc9c+9q56Lcz9pV63xTT&#10;HQAqrrmg61oOpXdM1nCvafn2J4XcbIomiuPFPCeuJ8Ex0SA8AAAAAAAAAAAAAAAAAAAAAAAAACWe&#10;WPds5hb4qtZd2xOh6FXwqnUs2iqKq6J8Nix62u55Jns0/dALh8suTuyuXeB5nRMXzmoXKYpy9WyO&#10;FeTd8Mx2uERRRx+wo4R4+M9ID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">
                <v:imagedata r:id="rId6" o:title=""/>
              </v:shape>
              <v:shape id="Grafik 6" o:spid="_x0000_s1028" type="#_x0000_t75" style="position:absolute;left:47434;top:95;width:457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">
                <v:imagedata r:id="rId7" o:title=""/>
              </v:shape>
              <v:shape id="Grafik 5" o:spid="_x0000_s1029" type="#_x0000_t75" style="position:absolute;left:30194;top:1428;width:13430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">
                <v:imagedata r:id="rId8" o:title=""/>
              </v:shape>
              <v:shape id="Grafik 1" o:spid="_x0000_s1030" type="#_x0000_t75" style="position:absolute;top:952;width:10096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">
                <v:imagedata r:id="rId9" o:title=""/>
              </v:shape>
              <v:shape id="Grafik 4" o:spid="_x0000_s1031" type="#_x0000_t75" style="position:absolute;left:12954;top:1238;width:13430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">
                <v:imagedata r:id="rId10" o:title=""/>
              </v:shape>
              <w10:wrap type="tight"/>
            </v:group>
          </w:pict>
        </mc:Fallback>
      </mc:AlternateContent>
    </w:r>
    <w:r>
      <w:rPr>
        <w:lang w:val="bg"/>
      </w:rPr>
      <w:ptab w:relativeTo="margin" w:alignment="center" w:leader="none"/>
    </w:r>
    <w:r>
      <w:rPr>
        <w:lang w:val="bg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ocumentProtection w:edit="forms" w:enforcement="1" w:cryptProviderType="rsaAES" w:cryptAlgorithmClass="hash" w:cryptAlgorithmType="typeAny" w:cryptAlgorithmSid="14" w:cryptSpinCount="100000" w:hash="lfocsvWCPQvUPAzpCRB2iAS+hw2lR2UZgqz+0OvsrU1Uum3J+NZP4lijvwFUXN22Suvc/vwv0Yl8AIq27jlkMw==" w:salt="gDe0shQFdKlgarR9ktxDeA=="/>
  <w:defaultTabStop w:val="708"/>
  <w:autoHyphenation/>
  <w:hyphenationZone w:val="425"/>
  <w:characterSpacingControl w:val="doNotCompress"/>
  <w:hdrShapeDefaults>
    <o:shapedefaults v:ext="edit" spidmax="696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401C9"/>
    <w:rsid w:val="0016531B"/>
    <w:rsid w:val="00165BDE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13984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9C71AA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67A74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0D60"/>
    <w:rsid w:val="00F449B6"/>
    <w:rsid w:val="00F44A4D"/>
    <w:rsid w:val="00F54C82"/>
    <w:rsid w:val="00F562F4"/>
    <w:rsid w:val="00F80627"/>
    <w:rsid w:val="00F85A85"/>
    <w:rsid w:val="00FD6284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9633"/>
    <o:shapelayout v:ext="edit">
      <o:idmap v:ext="edit" data="1"/>
    </o:shapelayout>
  </w:shapeDefaults>
  <w:decimalSymbol w:val=","/>
  <w:listSeparator w:val=";"/>
  <w14:docId w14:val="0A96B795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jpeg"/><Relationship Id="rId3" Type="http://schemas.openxmlformats.org/officeDocument/2006/relationships/image" Target="media/image14.jpg"/><Relationship Id="rId7" Type="http://schemas.openxmlformats.org/officeDocument/2006/relationships/image" Target="media/image18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17.jpeg"/><Relationship Id="rId5" Type="http://schemas.openxmlformats.org/officeDocument/2006/relationships/image" Target="media/image16.jpg"/><Relationship Id="rId10" Type="http://schemas.openxmlformats.org/officeDocument/2006/relationships/image" Target="media/image21.jpeg"/><Relationship Id="rId4" Type="http://schemas.openxmlformats.org/officeDocument/2006/relationships/image" Target="media/image15.jpg"/><Relationship Id="rId9" Type="http://schemas.openxmlformats.org/officeDocument/2006/relationships/image" Target="media/image20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29ABFA-AEAF-4568-9CC8-267B50D51F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1A278A6C.dotm</Template>
  <TotalTime>0</TotalTime>
  <Pages>1</Pages>
  <Words>375</Words>
  <Characters>2366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2736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7</cp:revision>
  <cp:lastPrinted>2021-03-30T14:21:00Z</cp:lastPrinted>
  <dcterms:created xsi:type="dcterms:W3CDTF">2021-03-31T10:50:00Z</dcterms:created>
  <dcterms:modified xsi:type="dcterms:W3CDTF">2021-04-16T13:46:00Z</dcterms:modified>
</cp:coreProperties>
</file>