
<file path=[Content_Types].xml><?xml version="1.0" encoding="utf-8"?>
<Types xmlns="http://schemas.openxmlformats.org/package/2006/content-types">
  <Default Extension="bin" ContentType="application/vnd.ms-office.activeX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activeX/activeX6.xml" ContentType="application/vnd.ms-office.activeX+xml"/>
  <Override PartName="/word/activeX/activeX7.xml" ContentType="application/vnd.ms-office.activeX+xml"/>
  <Override PartName="/word/activeX/activeX8.xml" ContentType="application/vnd.ms-office.activeX+xml"/>
  <Override PartName="/word/activeX/activeX9.xml" ContentType="application/vnd.ms-office.activeX+xml"/>
  <Override PartName="/word/activeX/activeX10.xml" ContentType="application/vnd.ms-office.activeX+xml"/>
  <Override PartName="/word/activeX/activeX11.xml" ContentType="application/vnd.ms-office.activeX+xml"/>
  <Override PartName="/word/activeX/activeX12.xml" ContentType="application/vnd.ms-office.activeX+xml"/>
  <Override PartName="/word/activeX/activeX13.xml" ContentType="application/vnd.ms-office.activeX+xml"/>
  <Override PartName="/word/activeX/activeX14.xml" ContentType="application/vnd.ms-office.activeX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31739D8" w14:textId="3F84A693" w:rsidR="00F44A4D" w:rsidRPr="001F469D" w:rsidRDefault="00F44A4D" w:rsidP="00D14C4B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single"/>
          <w:lang w:val="en-US"/>
        </w:rPr>
      </w:pPr>
      <w:r>
        <w:rPr>
          <w:rFonts w:ascii="Arial" w:hAnsi="Arial" w:cs="Arial"/>
          <w:b/>
          <w:bCs/>
          <w:sz w:val="24"/>
          <w:szCs w:val="24"/>
          <w:u w:val="single"/>
          <w:lang w:val="en-GB"/>
        </w:rPr>
        <w:t>REGISTRATION FORM</w:t>
      </w:r>
    </w:p>
    <w:p w14:paraId="6D12F77F" w14:textId="459B695A" w:rsidR="00F44A4D" w:rsidRPr="001F469D" w:rsidRDefault="001A2FD4" w:rsidP="00D74917">
      <w:pPr>
        <w:spacing w:after="0"/>
        <w:jc w:val="center"/>
        <w:rPr>
          <w:rFonts w:ascii="Arial" w:hAnsi="Arial" w:cs="Arial"/>
          <w:b/>
          <w:sz w:val="20"/>
          <w:szCs w:val="20"/>
          <w:lang w:val="en-US"/>
        </w:rPr>
      </w:pPr>
      <w:r>
        <w:rPr>
          <w:rFonts w:ascii="Arial" w:hAnsi="Arial" w:cs="Arial"/>
          <w:b/>
          <w:bCs/>
          <w:sz w:val="20"/>
          <w:szCs w:val="20"/>
          <w:lang w:val="en-GB"/>
        </w:rPr>
        <w:t>Autumn break language camps for Sec. I and vocational school students with German as a second language</w:t>
      </w:r>
    </w:p>
    <w:p w14:paraId="0BADAFC9" w14:textId="60ECDD83" w:rsidR="00197AF2" w:rsidRPr="001F469D" w:rsidRDefault="003A34D2" w:rsidP="00D74917">
      <w:pPr>
        <w:spacing w:after="0"/>
        <w:jc w:val="center"/>
        <w:rPr>
          <w:rFonts w:ascii="Arial" w:hAnsi="Arial" w:cs="Arial"/>
          <w:sz w:val="20"/>
          <w:szCs w:val="20"/>
          <w:lang w:val="en-US"/>
        </w:rPr>
      </w:pPr>
      <w:r>
        <w:rPr>
          <w:rFonts w:ascii="Arial" w:hAnsi="Arial" w:cs="Arial"/>
          <w:b/>
          <w:bCs/>
          <w:sz w:val="20"/>
          <w:szCs w:val="20"/>
          <w:lang w:val="en-GB"/>
        </w:rPr>
        <w:t>Dates: 2 to 13 August 2021, every Monday to Friday, 5 hours a day</w:t>
      </w:r>
      <w:r>
        <w:rPr>
          <w:rFonts w:ascii="Arial" w:hAnsi="Arial" w:cs="Arial"/>
          <w:sz w:val="20"/>
          <w:szCs w:val="20"/>
          <w:lang w:val="en-GB"/>
        </w:rPr>
        <w:br/>
      </w:r>
      <w:r>
        <w:rPr>
          <w:rFonts w:ascii="Arial" w:hAnsi="Arial" w:cs="Arial"/>
          <w:b/>
          <w:bCs/>
          <w:sz w:val="20"/>
          <w:szCs w:val="20"/>
          <w:lang w:val="en-GB"/>
        </w:rPr>
        <w:t>Time: 9:00 am to 2:00 pm</w:t>
      </w:r>
      <w:r>
        <w:rPr>
          <w:rFonts w:ascii="Arial" w:hAnsi="Arial" w:cs="Arial"/>
          <w:sz w:val="20"/>
          <w:szCs w:val="20"/>
          <w:lang w:val="en-GB"/>
        </w:rPr>
        <w:t xml:space="preserve"> (specific details provided when registration is confirmed)</w:t>
      </w:r>
    </w:p>
    <w:p w14:paraId="213D742F" w14:textId="61EC87B1" w:rsidR="00BC7F22" w:rsidRPr="001F469D" w:rsidRDefault="003D363E" w:rsidP="00D74917">
      <w:pPr>
        <w:spacing w:after="0"/>
        <w:jc w:val="center"/>
        <w:rPr>
          <w:rFonts w:ascii="Arial" w:hAnsi="Arial" w:cs="Arial"/>
          <w:sz w:val="20"/>
          <w:szCs w:val="20"/>
          <w:lang w:val="en-US"/>
        </w:rPr>
      </w:pPr>
      <w:r>
        <w:rPr>
          <w:rFonts w:ascii="Arial" w:hAnsi="Arial" w:cs="Arial"/>
          <w:b/>
          <w:bCs/>
          <w:sz w:val="20"/>
          <w:szCs w:val="20"/>
          <w:lang w:val="en-GB"/>
        </w:rPr>
        <w:t xml:space="preserve">Location: In your area </w:t>
      </w:r>
      <w:r>
        <w:rPr>
          <w:rFonts w:ascii="Arial" w:hAnsi="Arial" w:cs="Arial"/>
          <w:sz w:val="20"/>
          <w:szCs w:val="20"/>
          <w:lang w:val="en-GB"/>
        </w:rPr>
        <w:t>(specific details provided when registration is confirmed)</w:t>
      </w:r>
    </w:p>
    <w:p w14:paraId="4D9EF176" w14:textId="77777777" w:rsidR="00A95449" w:rsidRPr="001F469D" w:rsidRDefault="00A95449" w:rsidP="00FD6A9E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  <w:lang w:val="en-US"/>
        </w:rPr>
      </w:pPr>
    </w:p>
    <w:p w14:paraId="65A21328" w14:textId="1A1DCEC4" w:rsidR="00322666" w:rsidRPr="001F469D" w:rsidRDefault="007B4A4C" w:rsidP="004262BE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  <w:lang w:val="en-US"/>
        </w:rPr>
      </w:pPr>
      <w:r>
        <w:rPr>
          <w:rFonts w:ascii="Arial" w:hAnsi="Arial" w:cs="Arial"/>
          <w:b/>
          <w:bCs/>
          <w:sz w:val="18"/>
          <w:szCs w:val="18"/>
          <w:lang w:val="en-GB"/>
        </w:rPr>
        <w:t>Personal details (please print legibly)</w:t>
      </w:r>
    </w:p>
    <w:bookmarkStart w:id="0" w:name="_GoBack"/>
    <w:p w14:paraId="15C5D6D3" w14:textId="2222F5F4" w:rsidR="00322666" w:rsidRPr="00480C69" w:rsidRDefault="005D5C3F" w:rsidP="002A63D4">
      <w:pPr>
        <w:tabs>
          <w:tab w:val="left" w:pos="7655"/>
        </w:tabs>
        <w:spacing w:after="0" w:line="240" w:lineRule="auto"/>
        <w:ind w:left="426" w:right="-1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38FAC4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81" type="#_x0000_t75" style="width:320.65pt;height:18.4pt" o:ole="">
            <v:imagedata r:id="rId8" o:title=""/>
          </v:shape>
          <w:control r:id="rId9" w:name="TextBox1" w:shapeid="_x0000_i1081"/>
        </w:object>
      </w:r>
      <w:bookmarkEnd w:id="0"/>
      <w:r>
        <w:rPr>
          <w:lang w:val="en-GB"/>
        </w:rPr>
        <w:tab/>
      </w:r>
      <w:r>
        <w:rPr>
          <w:rFonts w:ascii="Arial" w:hAnsi="Arial" w:cs="Arial"/>
          <w:sz w:val="20"/>
          <w:szCs w:val="20"/>
          <w:lang w:val="en-GB"/>
        </w:rPr>
        <w:object w:dxaOrig="225" w:dyaOrig="225" w14:anchorId="0742DBB7">
          <v:shape id="_x0000_i1055" type="#_x0000_t75" style="width:132.3pt;height:18.4pt" o:ole="">
            <v:imagedata r:id="rId10" o:title=""/>
          </v:shape>
          <w:control r:id="rId11" w:name="TextBox2" w:shapeid="_x0000_i1055"/>
        </w:object>
      </w:r>
    </w:p>
    <w:p w14:paraId="61CF28B4" w14:textId="77777777" w:rsidR="00322666" w:rsidRPr="001F469D" w:rsidRDefault="002A63D4" w:rsidP="00262697">
      <w:pPr>
        <w:tabs>
          <w:tab w:val="left" w:pos="7655"/>
        </w:tabs>
        <w:spacing w:after="80" w:line="240" w:lineRule="auto"/>
        <w:ind w:left="425"/>
        <w:rPr>
          <w:rFonts w:ascii="Arial" w:hAnsi="Arial" w:cs="Arial"/>
          <w:sz w:val="16"/>
          <w:szCs w:val="16"/>
          <w:lang w:val="en-US"/>
        </w:rPr>
      </w:pPr>
      <w:r>
        <w:rPr>
          <w:rFonts w:ascii="Arial" w:hAnsi="Arial" w:cs="Arial"/>
          <w:sz w:val="16"/>
          <w:szCs w:val="16"/>
          <w:lang w:val="en-GB"/>
        </w:rPr>
        <w:t>Last name, first name</w:t>
      </w:r>
      <w:r>
        <w:rPr>
          <w:rFonts w:ascii="Arial" w:hAnsi="Arial" w:cs="Arial"/>
          <w:sz w:val="16"/>
          <w:szCs w:val="16"/>
          <w:lang w:val="en-GB"/>
        </w:rPr>
        <w:tab/>
        <w:t>Date of birth (DD/MM/YYYY)</w:t>
      </w:r>
    </w:p>
    <w:p w14:paraId="6359693D" w14:textId="47B2A423" w:rsidR="00BD5939" w:rsidRPr="00480C69" w:rsidRDefault="004262BE" w:rsidP="00BD5939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2AF3B806">
          <v:shape id="_x0000_i1057" type="#_x0000_t75" style="width:490.6pt;height:18.4pt" o:ole="">
            <v:imagedata r:id="rId12" o:title=""/>
          </v:shape>
          <w:control r:id="rId13" w:name="TextBox3" w:shapeid="_x0000_i1057"/>
        </w:object>
      </w:r>
    </w:p>
    <w:p w14:paraId="78273FEB" w14:textId="77777777" w:rsidR="00322666" w:rsidRPr="00480C69" w:rsidRDefault="00322666" w:rsidP="00BD5939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en-GB"/>
        </w:rPr>
        <w:t>Street address</w:t>
      </w:r>
    </w:p>
    <w:p w14:paraId="14CC16C1" w14:textId="3B808A34" w:rsidR="004262BE" w:rsidRPr="00480C69" w:rsidRDefault="004262BE" w:rsidP="005462E3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62E78F07">
          <v:shape id="_x0000_i1059" type="#_x0000_t75" style="width:491.45pt;height:18.4pt" o:ole="">
            <v:imagedata r:id="rId14" o:title=""/>
          </v:shape>
          <w:control r:id="rId15" w:name="TextBox4" w:shapeid="_x0000_i1059"/>
        </w:object>
      </w:r>
    </w:p>
    <w:p w14:paraId="7491B1AB" w14:textId="77777777" w:rsidR="00322666" w:rsidRPr="00480C69" w:rsidRDefault="00322666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en-GB"/>
        </w:rPr>
        <w:t>Postal code, town/city</w:t>
      </w:r>
    </w:p>
    <w:p w14:paraId="1459D8DF" w14:textId="1854AD36" w:rsidR="00322666" w:rsidRPr="00480C69" w:rsidRDefault="004262BE" w:rsidP="00013934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6866D901">
          <v:shape id="_x0000_i1061" type="#_x0000_t75" style="width:494.8pt;height:18.4pt" o:ole="">
            <v:imagedata r:id="rId16" o:title=""/>
          </v:shape>
          <w:control r:id="rId17" w:name="TextBox5" w:shapeid="_x0000_i1061"/>
        </w:object>
      </w:r>
    </w:p>
    <w:p w14:paraId="55E19E47" w14:textId="77777777" w:rsidR="00934790" w:rsidRPr="00480C69" w:rsidRDefault="003C18A8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en-GB"/>
        </w:rPr>
        <w:t>Telephone</w:t>
      </w:r>
    </w:p>
    <w:p w14:paraId="4B81FDA2" w14:textId="5E693FF3" w:rsidR="004262BE" w:rsidRDefault="004262BE" w:rsidP="00467678">
      <w:pPr>
        <w:tabs>
          <w:tab w:val="left" w:pos="6804"/>
          <w:tab w:val="left" w:pos="7655"/>
        </w:tabs>
        <w:spacing w:after="0" w:line="240" w:lineRule="auto"/>
        <w:ind w:left="426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4C9FF6EB">
          <v:shape id="_x0000_i1063" type="#_x0000_t75" style="width:316.45pt;height:18.4pt" o:ole="">
            <v:imagedata r:id="rId18" o:title=""/>
          </v:shape>
          <w:control r:id="rId19" w:name="TextBox6" w:shapeid="_x0000_i1063"/>
        </w:object>
      </w:r>
      <w:r>
        <w:rPr>
          <w:rFonts w:ascii="Arial" w:hAnsi="Arial" w:cs="Arial"/>
          <w:sz w:val="16"/>
          <w:szCs w:val="16"/>
          <w:lang w:val="en-GB"/>
        </w:rPr>
        <w:tab/>
      </w:r>
      <w:r>
        <w:rPr>
          <w:rFonts w:ascii="Arial" w:hAnsi="Arial" w:cs="Arial"/>
          <w:sz w:val="16"/>
          <w:szCs w:val="16"/>
          <w:lang w:val="en-GB"/>
        </w:rPr>
        <w:tab/>
      </w:r>
      <w:r>
        <w:rPr>
          <w:rFonts w:ascii="Arial" w:hAnsi="Arial" w:cs="Arial"/>
          <w:sz w:val="20"/>
          <w:szCs w:val="20"/>
          <w:lang w:val="en-GB"/>
        </w:rPr>
        <w:object w:dxaOrig="225" w:dyaOrig="225" w14:anchorId="2FD0835E">
          <v:shape id="_x0000_i1065" type="#_x0000_t75" style="width:133.1pt;height:18.4pt" o:ole="">
            <v:imagedata r:id="rId20" o:title=""/>
          </v:shape>
          <w:control r:id="rId21" w:name="TextBox7" w:shapeid="_x0000_i1065"/>
        </w:object>
      </w:r>
    </w:p>
    <w:p w14:paraId="54EC02A5" w14:textId="79128EC1" w:rsidR="00F34BAF" w:rsidRPr="001F469D" w:rsidRDefault="00F34BAF" w:rsidP="00956396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  <w:lang w:val="en-US"/>
        </w:rPr>
      </w:pPr>
      <w:r>
        <w:rPr>
          <w:rFonts w:ascii="Arial" w:hAnsi="Arial" w:cs="Arial"/>
          <w:sz w:val="16"/>
          <w:szCs w:val="16"/>
          <w:lang w:val="en-GB"/>
        </w:rPr>
        <w:t>What languages do you speak?</w:t>
      </w:r>
      <w:r>
        <w:rPr>
          <w:rFonts w:ascii="Arial" w:hAnsi="Arial" w:cs="Arial"/>
          <w:sz w:val="16"/>
          <w:szCs w:val="16"/>
          <w:lang w:val="en-GB"/>
        </w:rPr>
        <w:tab/>
        <w:t>Have you ever participated in</w:t>
      </w:r>
      <w:r w:rsidR="00157786">
        <w:rPr>
          <w:rFonts w:ascii="Arial" w:hAnsi="Arial" w:cs="Arial"/>
          <w:sz w:val="16"/>
          <w:szCs w:val="16"/>
          <w:lang w:val="en-GB"/>
        </w:rPr>
        <w:t> </w:t>
      </w:r>
      <w:r>
        <w:rPr>
          <w:rFonts w:ascii="Arial" w:hAnsi="Arial" w:cs="Arial"/>
          <w:sz w:val="16"/>
          <w:szCs w:val="16"/>
          <w:lang w:val="en-GB"/>
        </w:rPr>
        <w:t>a</w:t>
      </w:r>
      <w:r w:rsidR="00157786">
        <w:rPr>
          <w:rFonts w:ascii="Arial" w:hAnsi="Arial" w:cs="Arial"/>
          <w:sz w:val="16"/>
          <w:szCs w:val="16"/>
          <w:lang w:val="en-GB"/>
        </w:rPr>
        <w:t> </w:t>
      </w:r>
      <w:r>
        <w:rPr>
          <w:rFonts w:ascii="Arial" w:hAnsi="Arial" w:cs="Arial"/>
          <w:sz w:val="16"/>
          <w:szCs w:val="16"/>
          <w:lang w:val="en-GB"/>
        </w:rPr>
        <w:t>language camp before?</w:t>
      </w:r>
    </w:p>
    <w:p w14:paraId="7D2E6920" w14:textId="77777777" w:rsidR="00934790" w:rsidRPr="001F469D" w:rsidRDefault="00934790" w:rsidP="00956396">
      <w:pPr>
        <w:tabs>
          <w:tab w:val="left" w:pos="7371"/>
        </w:tabs>
        <w:spacing w:after="0" w:line="240" w:lineRule="auto"/>
        <w:ind w:left="425"/>
        <w:rPr>
          <w:rFonts w:ascii="Arial" w:hAnsi="Arial" w:cs="Arial"/>
          <w:sz w:val="20"/>
          <w:szCs w:val="20"/>
          <w:lang w:val="en-US"/>
        </w:rPr>
      </w:pPr>
    </w:p>
    <w:p w14:paraId="7883F41F" w14:textId="77777777" w:rsidR="00C04051" w:rsidRPr="001F469D" w:rsidRDefault="00C04051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  <w:lang w:val="en-US"/>
        </w:rPr>
      </w:pPr>
      <w:r>
        <w:rPr>
          <w:rFonts w:ascii="Arial" w:hAnsi="Arial" w:cs="Arial"/>
          <w:b/>
          <w:bCs/>
          <w:sz w:val="18"/>
          <w:szCs w:val="18"/>
          <w:lang w:val="en-GB"/>
        </w:rPr>
        <w:t>School details (please print legibly)</w:t>
      </w:r>
    </w:p>
    <w:p w14:paraId="79394112" w14:textId="2E214575" w:rsidR="005462E3" w:rsidRPr="00480C69" w:rsidRDefault="004262BE" w:rsidP="005462E3">
      <w:pPr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6D4C797F">
          <v:shape id="_x0000_i1067" type="#_x0000_t75" style="width:494.8pt;height:18.4pt" o:ole="">
            <v:imagedata r:id="rId16" o:title=""/>
          </v:shape>
          <w:control r:id="rId22" w:name="TextBox8" w:shapeid="_x0000_i1067"/>
        </w:object>
      </w:r>
    </w:p>
    <w:p w14:paraId="24823A77" w14:textId="05F49020" w:rsidR="00C04051" w:rsidRPr="001F469D" w:rsidRDefault="007B4A4C" w:rsidP="00956396">
      <w:pPr>
        <w:spacing w:after="60" w:line="240" w:lineRule="auto"/>
        <w:ind w:left="425"/>
        <w:rPr>
          <w:rFonts w:ascii="Arial" w:hAnsi="Arial" w:cs="Arial"/>
          <w:sz w:val="16"/>
          <w:szCs w:val="16"/>
          <w:lang w:val="en-US"/>
        </w:rPr>
      </w:pPr>
      <w:r>
        <w:rPr>
          <w:rFonts w:ascii="Arial" w:hAnsi="Arial" w:cs="Arial"/>
          <w:sz w:val="16"/>
          <w:szCs w:val="16"/>
          <w:lang w:val="en-GB"/>
        </w:rPr>
        <w:t>What school do you attend?</w:t>
      </w:r>
    </w:p>
    <w:p w14:paraId="3309A280" w14:textId="3E25CEB6" w:rsidR="00C04051" w:rsidRPr="00480C69" w:rsidRDefault="004262BE" w:rsidP="00CC66E3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29DE00DD">
          <v:shape id="_x0000_i1069" type="#_x0000_t75" style="width:316.45pt;height:18.4pt" o:ole="">
            <v:imagedata r:id="rId18" o:title=""/>
          </v:shape>
          <w:control r:id="rId23" w:name="TextBox9" w:shapeid="_x0000_i1069"/>
        </w:object>
      </w:r>
      <w:r>
        <w:rPr>
          <w:lang w:val="en-GB"/>
        </w:rPr>
        <w:tab/>
      </w:r>
      <w:r>
        <w:rPr>
          <w:rFonts w:ascii="Arial" w:hAnsi="Arial" w:cs="Arial"/>
          <w:sz w:val="20"/>
          <w:szCs w:val="20"/>
          <w:lang w:val="en-GB"/>
        </w:rPr>
        <w:object w:dxaOrig="225" w:dyaOrig="225" w14:anchorId="44D3DE59">
          <v:shape id="_x0000_i1071" type="#_x0000_t75" style="width:133.95pt;height:18.4pt" o:ole="">
            <v:imagedata r:id="rId24" o:title=""/>
          </v:shape>
          <w:control r:id="rId25" w:name="TextBox10" w:shapeid="_x0000_i1071"/>
        </w:object>
      </w:r>
    </w:p>
    <w:p w14:paraId="13ABD5FB" w14:textId="65310F6C" w:rsidR="00A95449" w:rsidRPr="001F469D" w:rsidRDefault="00BC7F22" w:rsidP="00467678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  <w:lang w:val="en-US"/>
        </w:rPr>
      </w:pPr>
      <w:r>
        <w:rPr>
          <w:rFonts w:ascii="Arial" w:hAnsi="Arial" w:cs="Arial"/>
          <w:sz w:val="16"/>
          <w:szCs w:val="16"/>
          <w:lang w:val="en-GB"/>
        </w:rPr>
        <w:t>What school year are you in?</w:t>
      </w:r>
      <w:r>
        <w:rPr>
          <w:rFonts w:ascii="Arial" w:hAnsi="Arial" w:cs="Arial"/>
          <w:sz w:val="16"/>
          <w:szCs w:val="16"/>
          <w:lang w:val="en-GB"/>
        </w:rPr>
        <w:tab/>
        <w:t>How long have you lived in Germany (please specify the month and year you moved here)?</w:t>
      </w:r>
    </w:p>
    <w:p w14:paraId="423CAA9E" w14:textId="0C96282F" w:rsidR="00C04051" w:rsidRPr="00F449B6" w:rsidRDefault="00D422A9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en-GB"/>
        </w:rPr>
        <w:t>Costs</w:t>
      </w:r>
    </w:p>
    <w:p w14:paraId="2C6A3E39" w14:textId="43771D5A" w:rsidR="00D422A9" w:rsidRPr="001F469D" w:rsidRDefault="007B4A4C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  <w:lang w:val="en-US"/>
        </w:rPr>
      </w:pPr>
      <w:r>
        <w:rPr>
          <w:rFonts w:ascii="Arial" w:hAnsi="Arial" w:cs="Arial"/>
          <w:sz w:val="18"/>
          <w:szCs w:val="18"/>
          <w:lang w:val="en-GB"/>
        </w:rPr>
        <w:t>Language camps are free to attend.</w:t>
      </w:r>
    </w:p>
    <w:p w14:paraId="02E1EDD9" w14:textId="1C8639A9"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en-GB"/>
        </w:rPr>
        <w:t>If you take the bus to your camp, your bus tickets will also be covered free of charge. You’ll receive more information in your registration confirmation.</w:t>
      </w:r>
    </w:p>
    <w:p w14:paraId="306E48D8" w14:textId="26A6665A"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</w:p>
    <w:p w14:paraId="11ED43FE" w14:textId="47D55C93" w:rsidR="00FD6A9E" w:rsidRPr="00F449B6" w:rsidRDefault="008A17CF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Times New Roman" w:hAnsi="Times New Roman" w:cs="Times New Roman"/>
          <w:noProof/>
          <w:sz w:val="24"/>
          <w:szCs w:val="24"/>
          <w:lang w:eastAsia="de-DE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291BB15F" wp14:editId="33ECBD1E">
                <wp:simplePos x="0" y="0"/>
                <wp:positionH relativeFrom="column">
                  <wp:posOffset>2466340</wp:posOffset>
                </wp:positionH>
                <wp:positionV relativeFrom="page">
                  <wp:posOffset>6214110</wp:posOffset>
                </wp:positionV>
                <wp:extent cx="8550000" cy="169200"/>
                <wp:effectExtent l="0" t="635" r="3175" b="3175"/>
                <wp:wrapNone/>
                <wp:docPr id="7" name="Textfeld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8550000" cy="16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7051AB" w14:textId="25782250" w:rsidR="008A17CF" w:rsidRDefault="008A17CF" w:rsidP="008A17CF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[ENGLISCH]</w:t>
                            </w:r>
                          </w:p>
                        </w:txbxContent>
                      </wps:txbx>
                      <wps:bodyPr rot="0" vertOverflow="clip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291BB15F" id="_x0000_t202" coordsize="21600,21600" o:spt="202" path="m,l,21600r21600,l21600,xe">
                <v:stroke joinstyle="miter"/>
                <v:path gradientshapeok="t" o:connecttype="rect"/>
              </v:shapetype>
              <v:shape id="Textfeld 7" o:spid="_x0000_s1026" type="#_x0000_t202" style="position:absolute;left:0;text-align:left;margin-left:194.2pt;margin-top:489.3pt;width:673.25pt;height:13.3pt;rotation:-90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" filled="f" stroked="f">
                <v:textbox inset="0,0,0,0">
                  <w:txbxContent>
                    <w:p w14:paraId="267051AB" w14:textId="25782250" w:rsidR="008A17CF" w:rsidRDefault="008A17CF" w:rsidP="008A17CF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[ENGLISCH]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C70C3">
        <w:rPr>
          <w:rFonts w:ascii="Arial" w:hAnsi="Arial" w:cs="Arial"/>
          <w:b/>
          <w:bCs/>
          <w:sz w:val="18"/>
          <w:szCs w:val="18"/>
          <w:lang w:val="en-GB"/>
        </w:rPr>
        <w:t>Declaration for participation</w:t>
      </w:r>
    </w:p>
    <w:p w14:paraId="56561042" w14:textId="77777777" w:rsidR="007B3F34" w:rsidRPr="001F469D" w:rsidRDefault="007B3F34" w:rsidP="007B3F34">
      <w:pPr>
        <w:spacing w:after="40" w:line="240" w:lineRule="auto"/>
        <w:ind w:left="425"/>
        <w:rPr>
          <w:rFonts w:ascii="Arial" w:hAnsi="Arial" w:cs="Arial"/>
          <w:sz w:val="18"/>
          <w:szCs w:val="18"/>
          <w:lang w:val="en-US"/>
        </w:rPr>
      </w:pPr>
      <w:r>
        <w:rPr>
          <w:rFonts w:ascii="Arial" w:hAnsi="Arial" w:cs="Arial"/>
          <w:sz w:val="18"/>
          <w:szCs w:val="18"/>
          <w:lang w:val="en-GB"/>
        </w:rPr>
        <w:t>I agree that my child may participate in this free language camp. I have read and understood that my child may only attend language camp upon receipt of written confirmation from the Gütersloh District Municipal Integration Center.</w:t>
      </w:r>
    </w:p>
    <w:p w14:paraId="3EBA9B87" w14:textId="0FE7C785" w:rsidR="007B3F34" w:rsidRPr="001F469D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  <w:lang w:val="en-US"/>
        </w:rPr>
      </w:pPr>
      <w:r>
        <w:rPr>
          <w:rFonts w:ascii="Arial" w:hAnsi="Arial" w:cs="Arial"/>
          <w:sz w:val="18"/>
          <w:szCs w:val="18"/>
          <w:lang w:val="en-GB"/>
        </w:rPr>
        <w:t>I agree that my details may be passed on to the educational provider responsible for the course. I agree for my child to</w:t>
      </w:r>
      <w:r w:rsidR="00157786">
        <w:rPr>
          <w:rFonts w:ascii="Arial" w:hAnsi="Arial" w:cs="Arial"/>
          <w:sz w:val="18"/>
          <w:szCs w:val="18"/>
          <w:lang w:val="en-GB"/>
        </w:rPr>
        <w:t> </w:t>
      </w:r>
      <w:r>
        <w:rPr>
          <w:rFonts w:ascii="Arial" w:hAnsi="Arial" w:cs="Arial"/>
          <w:sz w:val="18"/>
          <w:szCs w:val="18"/>
          <w:lang w:val="en-GB"/>
        </w:rPr>
        <w:t>participate in excursions or field trips. I will instruct my child to follow the instructions given by course directors. I</w:t>
      </w:r>
      <w:r w:rsidR="00157786">
        <w:rPr>
          <w:rFonts w:ascii="Arial" w:hAnsi="Arial" w:cs="Arial"/>
          <w:sz w:val="18"/>
          <w:szCs w:val="18"/>
          <w:lang w:val="en-GB"/>
        </w:rPr>
        <w:t> </w:t>
      </w:r>
      <w:r>
        <w:rPr>
          <w:rFonts w:ascii="Arial" w:hAnsi="Arial" w:cs="Arial"/>
          <w:sz w:val="18"/>
          <w:szCs w:val="18"/>
          <w:lang w:val="en-GB"/>
        </w:rPr>
        <w:t>will</w:t>
      </w:r>
      <w:r w:rsidR="00157786">
        <w:rPr>
          <w:rFonts w:ascii="Arial" w:hAnsi="Arial" w:cs="Arial"/>
          <w:sz w:val="18"/>
          <w:szCs w:val="18"/>
          <w:lang w:val="en-GB"/>
        </w:rPr>
        <w:t> </w:t>
      </w:r>
      <w:r>
        <w:rPr>
          <w:rFonts w:ascii="Arial" w:hAnsi="Arial" w:cs="Arial"/>
          <w:sz w:val="18"/>
          <w:szCs w:val="18"/>
          <w:lang w:val="en-GB"/>
        </w:rPr>
        <w:t>dress</w:t>
      </w:r>
      <w:r w:rsidR="00157786">
        <w:rPr>
          <w:rFonts w:ascii="Arial" w:hAnsi="Arial" w:cs="Arial"/>
          <w:sz w:val="18"/>
          <w:szCs w:val="18"/>
          <w:lang w:val="en-GB"/>
        </w:rPr>
        <w:t> </w:t>
      </w:r>
      <w:r>
        <w:rPr>
          <w:rFonts w:ascii="Arial" w:hAnsi="Arial" w:cs="Arial"/>
          <w:sz w:val="18"/>
          <w:szCs w:val="18"/>
          <w:lang w:val="en-GB"/>
        </w:rPr>
        <w:t xml:space="preserve">my child in weather-appropriate clothing. I will send my child with a face mask that covers the mouth and nose. </w:t>
      </w:r>
    </w:p>
    <w:p w14:paraId="17ED64EF" w14:textId="77777777" w:rsidR="007B3F34" w:rsidRPr="001F469D" w:rsidRDefault="007B3F34" w:rsidP="00157786">
      <w:pPr>
        <w:spacing w:after="20" w:line="240" w:lineRule="auto"/>
        <w:ind w:left="425"/>
        <w:rPr>
          <w:rFonts w:ascii="Arial" w:hAnsi="Arial" w:cs="Arial"/>
          <w:sz w:val="18"/>
          <w:szCs w:val="18"/>
          <w:lang w:val="en-US"/>
        </w:rPr>
      </w:pPr>
      <w:r>
        <w:rPr>
          <w:rFonts w:ascii="Arial" w:hAnsi="Arial" w:cs="Arial"/>
          <w:sz w:val="18"/>
          <w:szCs w:val="18"/>
          <w:lang w:val="en-GB"/>
        </w:rPr>
        <w:t xml:space="preserve">I confirm that my child does not suffer from any illnesses or poor health that would forbid attendance. </w:t>
      </w:r>
    </w:p>
    <w:p w14:paraId="0945E4F7" w14:textId="4BFB7564" w:rsidR="007B3F34" w:rsidRPr="001F469D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  <w:lang w:val="en-US"/>
        </w:rPr>
      </w:pPr>
      <w:r>
        <w:rPr>
          <w:rFonts w:ascii="Arial" w:hAnsi="Arial" w:cs="Arial"/>
          <w:sz w:val="18"/>
          <w:szCs w:val="18"/>
          <w:lang w:val="en-GB"/>
        </w:rPr>
        <w:t xml:space="preserve">My child needs to take the following medication during the day: </w:t>
      </w:r>
      <w:r>
        <w:rPr>
          <w:rFonts w:ascii="Arial" w:hAnsi="Arial" w:cs="Arial"/>
          <w:sz w:val="20"/>
          <w:szCs w:val="20"/>
          <w:lang w:val="en-GB"/>
        </w:rPr>
        <w:object w:dxaOrig="225" w:dyaOrig="225" w14:anchorId="0F05E1CA">
          <v:shape id="_x0000_i1073" type="#_x0000_t75" style="width:242.8pt;height:18.4pt" o:ole="">
            <v:imagedata r:id="rId26" o:title=""/>
          </v:shape>
          <w:control r:id="rId27" w:name="TextBox14" w:shapeid="_x0000_i1073"/>
        </w:object>
      </w:r>
    </w:p>
    <w:p w14:paraId="596D9DCA" w14:textId="77777777" w:rsidR="00634089" w:rsidRPr="001F469D" w:rsidRDefault="00634089" w:rsidP="007B3F34">
      <w:pPr>
        <w:spacing w:after="40" w:line="240" w:lineRule="auto"/>
        <w:ind w:left="425"/>
        <w:rPr>
          <w:rFonts w:ascii="Arial" w:hAnsi="Arial" w:cs="Arial"/>
          <w:sz w:val="16"/>
          <w:szCs w:val="16"/>
          <w:lang w:val="en-US"/>
        </w:rPr>
      </w:pPr>
    </w:p>
    <w:p w14:paraId="5D4B21DA" w14:textId="703A8194" w:rsidR="00956396" w:rsidRPr="001F469D" w:rsidRDefault="007B3F34" w:rsidP="00A94AF7">
      <w:pPr>
        <w:tabs>
          <w:tab w:val="left" w:pos="709"/>
          <w:tab w:val="left" w:pos="6379"/>
          <w:tab w:val="left" w:pos="6946"/>
        </w:tabs>
        <w:spacing w:after="0" w:line="240" w:lineRule="auto"/>
        <w:ind w:left="425"/>
        <w:rPr>
          <w:rFonts w:ascii="Arial" w:hAnsi="Arial" w:cs="Arial"/>
          <w:sz w:val="18"/>
          <w:szCs w:val="18"/>
          <w:lang w:val="en-US"/>
        </w:rPr>
      </w:pPr>
      <w:r>
        <w:rPr>
          <w:rFonts w:ascii="Arial" w:hAnsi="Arial" w:cs="Arial"/>
          <w:sz w:val="18"/>
          <w:szCs w:val="18"/>
          <w:lang w:val="en-GB"/>
        </w:rPr>
        <w:t xml:space="preserve">I consent to photos being published: </w:t>
      </w:r>
      <w:r w:rsidR="00157786">
        <w:rPr>
          <w:rFonts w:ascii="Arial" w:hAnsi="Arial" w:cs="Arial"/>
          <w:sz w:val="18"/>
          <w:szCs w:val="18"/>
          <w:lang w:val="en-GB"/>
        </w:rPr>
        <w:t xml:space="preserve"> </w:t>
      </w:r>
      <w:r>
        <w:rPr>
          <w:rFonts w:ascii="Arial" w:hAnsi="Arial" w:cs="Arial"/>
          <w:sz w:val="20"/>
          <w:szCs w:val="20"/>
          <w:lang w:val="en-GB"/>
        </w:rPr>
        <w:t xml:space="preserve"> </w:t>
      </w:r>
      <w:r>
        <w:rPr>
          <w:rFonts w:ascii="Arial" w:hAnsi="Arial" w:cs="Arial"/>
          <w:sz w:val="18"/>
          <w:szCs w:val="18"/>
          <w:lang w:val="en-GB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1" w:name="Kontrollkästchen1"/>
      <w:r>
        <w:rPr>
          <w:rFonts w:ascii="Arial" w:hAnsi="Arial" w:cs="Arial"/>
          <w:sz w:val="18"/>
          <w:szCs w:val="18"/>
          <w:lang w:val="en-GB"/>
        </w:rPr>
        <w:instrText xml:space="preserve"> FORMCHECKBOX </w:instrText>
      </w:r>
      <w:r w:rsidR="001F469D">
        <w:rPr>
          <w:rFonts w:ascii="Arial" w:hAnsi="Arial" w:cs="Arial"/>
          <w:sz w:val="18"/>
          <w:szCs w:val="18"/>
          <w:lang w:val="en-GB"/>
        </w:rPr>
      </w:r>
      <w:r w:rsidR="001F469D">
        <w:rPr>
          <w:rFonts w:ascii="Arial" w:hAnsi="Arial" w:cs="Arial"/>
          <w:sz w:val="18"/>
          <w:szCs w:val="18"/>
          <w:lang w:val="en-GB"/>
        </w:rPr>
        <w:fldChar w:fldCharType="separate"/>
      </w:r>
      <w:r>
        <w:rPr>
          <w:rFonts w:ascii="Arial" w:hAnsi="Arial" w:cs="Arial"/>
          <w:sz w:val="18"/>
          <w:szCs w:val="18"/>
          <w:lang w:val="en-GB"/>
        </w:rPr>
        <w:fldChar w:fldCharType="end"/>
      </w:r>
      <w:bookmarkEnd w:id="1"/>
      <w:r w:rsidR="00157786">
        <w:rPr>
          <w:rFonts w:ascii="Arial" w:hAnsi="Arial" w:cs="Arial"/>
          <w:sz w:val="18"/>
          <w:szCs w:val="18"/>
          <w:lang w:val="en-GB"/>
        </w:rPr>
        <w:t xml:space="preserve">  </w:t>
      </w:r>
      <w:r>
        <w:rPr>
          <w:rFonts w:ascii="Arial" w:hAnsi="Arial" w:cs="Arial"/>
          <w:sz w:val="18"/>
          <w:szCs w:val="18"/>
          <w:lang w:val="en-GB"/>
        </w:rPr>
        <w:t xml:space="preserve"> yes</w:t>
      </w:r>
      <w:r w:rsidR="00157786">
        <w:rPr>
          <w:rFonts w:ascii="Arial" w:hAnsi="Arial" w:cs="Arial"/>
          <w:sz w:val="18"/>
          <w:szCs w:val="18"/>
          <w:lang w:val="en-GB"/>
        </w:rPr>
        <w:t xml:space="preserve">             </w:t>
      </w:r>
      <w:r>
        <w:rPr>
          <w:rFonts w:ascii="Arial" w:hAnsi="Arial" w:cs="Arial"/>
          <w:sz w:val="20"/>
          <w:szCs w:val="20"/>
          <w:lang w:val="en-GB"/>
        </w:rPr>
        <w:fldChar w:fldCharType="begin">
          <w:ffData>
            <w:name w:val="Kontrollkästchen2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2" w:name="Kontrollkästchen2"/>
      <w:r>
        <w:rPr>
          <w:rFonts w:ascii="Arial" w:hAnsi="Arial" w:cs="Arial"/>
          <w:sz w:val="20"/>
          <w:szCs w:val="20"/>
          <w:lang w:val="en-GB"/>
        </w:rPr>
        <w:instrText xml:space="preserve"> FORMCHECKBOX </w:instrText>
      </w:r>
      <w:r w:rsidR="001F469D">
        <w:rPr>
          <w:rFonts w:ascii="Arial" w:hAnsi="Arial" w:cs="Arial"/>
          <w:sz w:val="20"/>
          <w:szCs w:val="20"/>
          <w:lang w:val="en-GB"/>
        </w:rPr>
      </w:r>
      <w:r w:rsidR="001F469D">
        <w:rPr>
          <w:rFonts w:ascii="Arial" w:hAnsi="Arial" w:cs="Arial"/>
          <w:sz w:val="20"/>
          <w:szCs w:val="20"/>
          <w:lang w:val="en-GB"/>
        </w:rPr>
        <w:fldChar w:fldCharType="separate"/>
      </w:r>
      <w:r>
        <w:rPr>
          <w:rFonts w:ascii="Arial" w:hAnsi="Arial" w:cs="Arial"/>
          <w:sz w:val="20"/>
          <w:szCs w:val="20"/>
          <w:lang w:val="en-GB"/>
        </w:rPr>
        <w:fldChar w:fldCharType="end"/>
      </w:r>
      <w:bookmarkEnd w:id="2"/>
      <w:r>
        <w:rPr>
          <w:rFonts w:ascii="Arial" w:hAnsi="Arial" w:cs="Arial"/>
          <w:sz w:val="18"/>
          <w:szCs w:val="18"/>
          <w:lang w:val="en-GB"/>
        </w:rPr>
        <w:t xml:space="preserve"> </w:t>
      </w:r>
      <w:r w:rsidR="00157786">
        <w:rPr>
          <w:rFonts w:ascii="Arial" w:hAnsi="Arial" w:cs="Arial"/>
          <w:sz w:val="18"/>
          <w:szCs w:val="18"/>
          <w:lang w:val="en-GB"/>
        </w:rPr>
        <w:t xml:space="preserve">  </w:t>
      </w:r>
      <w:r>
        <w:rPr>
          <w:rFonts w:ascii="Arial" w:hAnsi="Arial" w:cs="Arial"/>
          <w:sz w:val="18"/>
          <w:szCs w:val="18"/>
          <w:lang w:val="en-GB"/>
        </w:rPr>
        <w:t>no</w:t>
      </w:r>
    </w:p>
    <w:p w14:paraId="265E8F60" w14:textId="77777777" w:rsidR="007B3F34" w:rsidRPr="001F469D" w:rsidRDefault="007B3F34" w:rsidP="00956396">
      <w:pPr>
        <w:tabs>
          <w:tab w:val="left" w:pos="709"/>
          <w:tab w:val="left" w:pos="6379"/>
          <w:tab w:val="left" w:pos="7938"/>
        </w:tabs>
        <w:spacing w:after="0" w:line="240" w:lineRule="auto"/>
        <w:ind w:left="425"/>
        <w:rPr>
          <w:rFonts w:ascii="Arial" w:hAnsi="Arial" w:cs="Arial"/>
          <w:sz w:val="16"/>
          <w:szCs w:val="16"/>
          <w:lang w:val="en-US"/>
        </w:rPr>
      </w:pPr>
    </w:p>
    <w:p w14:paraId="14AF0DED" w14:textId="73982333" w:rsidR="00A94AF7" w:rsidRPr="001F469D" w:rsidRDefault="007B3F34" w:rsidP="00A94AF7">
      <w:pPr>
        <w:tabs>
          <w:tab w:val="left" w:pos="709"/>
          <w:tab w:val="left" w:pos="6379"/>
          <w:tab w:val="left" w:pos="7655"/>
          <w:tab w:val="left" w:pos="8931"/>
        </w:tabs>
        <w:spacing w:after="0" w:line="240" w:lineRule="auto"/>
        <w:ind w:left="425"/>
        <w:rPr>
          <w:rFonts w:ascii="Arial" w:hAnsi="Arial" w:cs="Arial"/>
          <w:sz w:val="18"/>
          <w:szCs w:val="18"/>
          <w:lang w:val="en-US"/>
        </w:rPr>
      </w:pPr>
      <w:r>
        <w:rPr>
          <w:rFonts w:ascii="Arial" w:hAnsi="Arial" w:cs="Arial"/>
          <w:sz w:val="18"/>
          <w:szCs w:val="18"/>
          <w:lang w:val="en-GB"/>
        </w:rPr>
        <w:t xml:space="preserve">I consent to my child being asked about the content of the language course: </w:t>
      </w:r>
      <w:r w:rsidR="00157786">
        <w:rPr>
          <w:rFonts w:ascii="Arial" w:hAnsi="Arial" w:cs="Arial"/>
          <w:sz w:val="18"/>
          <w:szCs w:val="18"/>
          <w:lang w:val="en-GB"/>
        </w:rPr>
        <w:t xml:space="preserve">  </w:t>
      </w:r>
      <w:r>
        <w:rPr>
          <w:rFonts w:ascii="Arial" w:hAnsi="Arial" w:cs="Arial"/>
          <w:sz w:val="20"/>
          <w:szCs w:val="20"/>
          <w:lang w:val="en-GB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>
        <w:rPr>
          <w:rFonts w:ascii="Arial" w:hAnsi="Arial" w:cs="Arial"/>
          <w:sz w:val="20"/>
          <w:szCs w:val="20"/>
          <w:lang w:val="en-GB"/>
        </w:rPr>
        <w:instrText xml:space="preserve"> FORMCHECKBOX </w:instrText>
      </w:r>
      <w:r w:rsidR="001F469D">
        <w:rPr>
          <w:rFonts w:ascii="Arial" w:hAnsi="Arial" w:cs="Arial"/>
          <w:sz w:val="20"/>
          <w:szCs w:val="20"/>
          <w:lang w:val="en-GB"/>
        </w:rPr>
      </w:r>
      <w:r w:rsidR="001F469D">
        <w:rPr>
          <w:rFonts w:ascii="Arial" w:hAnsi="Arial" w:cs="Arial"/>
          <w:sz w:val="20"/>
          <w:szCs w:val="20"/>
          <w:lang w:val="en-GB"/>
        </w:rPr>
        <w:fldChar w:fldCharType="separate"/>
      </w:r>
      <w:r>
        <w:rPr>
          <w:rFonts w:ascii="Arial" w:hAnsi="Arial" w:cs="Arial"/>
          <w:sz w:val="20"/>
          <w:szCs w:val="20"/>
          <w:lang w:val="en-GB"/>
        </w:rPr>
        <w:fldChar w:fldCharType="end"/>
      </w:r>
      <w:r w:rsidR="00157786">
        <w:rPr>
          <w:rFonts w:ascii="Arial" w:hAnsi="Arial" w:cs="Arial"/>
          <w:sz w:val="20"/>
          <w:szCs w:val="20"/>
          <w:lang w:val="en-GB"/>
        </w:rPr>
        <w:t xml:space="preserve">  </w:t>
      </w:r>
      <w:r>
        <w:rPr>
          <w:rFonts w:ascii="Arial" w:hAnsi="Arial" w:cs="Arial"/>
          <w:sz w:val="18"/>
          <w:szCs w:val="18"/>
          <w:lang w:val="en-GB"/>
        </w:rPr>
        <w:t xml:space="preserve"> yes</w:t>
      </w:r>
      <w:r w:rsidR="00157786">
        <w:rPr>
          <w:rFonts w:ascii="Arial" w:hAnsi="Arial" w:cs="Arial"/>
          <w:sz w:val="18"/>
          <w:szCs w:val="18"/>
          <w:lang w:val="en-GB"/>
        </w:rPr>
        <w:t xml:space="preserve">             </w:t>
      </w:r>
      <w:r>
        <w:rPr>
          <w:rFonts w:ascii="Arial" w:hAnsi="Arial" w:cs="Arial"/>
          <w:sz w:val="20"/>
          <w:szCs w:val="20"/>
          <w:lang w:val="en-GB"/>
        </w:rPr>
        <w:fldChar w:fldCharType="begin">
          <w:ffData>
            <w:name w:val="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>
        <w:rPr>
          <w:rFonts w:ascii="Arial" w:hAnsi="Arial" w:cs="Arial"/>
          <w:sz w:val="20"/>
          <w:szCs w:val="20"/>
          <w:lang w:val="en-GB"/>
        </w:rPr>
        <w:instrText xml:space="preserve"> FORMCHECKBOX </w:instrText>
      </w:r>
      <w:r w:rsidR="001F469D">
        <w:rPr>
          <w:rFonts w:ascii="Arial" w:hAnsi="Arial" w:cs="Arial"/>
          <w:sz w:val="20"/>
          <w:szCs w:val="20"/>
          <w:lang w:val="en-GB"/>
        </w:rPr>
      </w:r>
      <w:r w:rsidR="001F469D">
        <w:rPr>
          <w:rFonts w:ascii="Arial" w:hAnsi="Arial" w:cs="Arial"/>
          <w:sz w:val="20"/>
          <w:szCs w:val="20"/>
          <w:lang w:val="en-GB"/>
        </w:rPr>
        <w:fldChar w:fldCharType="separate"/>
      </w:r>
      <w:r>
        <w:rPr>
          <w:rFonts w:ascii="Arial" w:hAnsi="Arial" w:cs="Arial"/>
          <w:sz w:val="20"/>
          <w:szCs w:val="20"/>
          <w:lang w:val="en-GB"/>
        </w:rPr>
        <w:fldChar w:fldCharType="end"/>
      </w:r>
      <w:r>
        <w:rPr>
          <w:rFonts w:ascii="Arial" w:hAnsi="Arial" w:cs="Arial"/>
          <w:sz w:val="20"/>
          <w:szCs w:val="20"/>
          <w:lang w:val="en-GB"/>
        </w:rPr>
        <w:t xml:space="preserve"> </w:t>
      </w:r>
      <w:r w:rsidR="00157786">
        <w:rPr>
          <w:rFonts w:ascii="Arial" w:hAnsi="Arial" w:cs="Arial"/>
          <w:sz w:val="20"/>
          <w:szCs w:val="20"/>
          <w:lang w:val="en-GB"/>
        </w:rPr>
        <w:t xml:space="preserve">  </w:t>
      </w:r>
      <w:r>
        <w:rPr>
          <w:rFonts w:ascii="Arial" w:hAnsi="Arial" w:cs="Arial"/>
          <w:sz w:val="18"/>
          <w:szCs w:val="18"/>
          <w:lang w:val="en-GB"/>
        </w:rPr>
        <w:t>no</w:t>
      </w:r>
    </w:p>
    <w:p w14:paraId="1AB5EB7B" w14:textId="77777777" w:rsidR="007B3F34" w:rsidRPr="001F469D" w:rsidRDefault="007B3F34" w:rsidP="00A94AF7">
      <w:pPr>
        <w:tabs>
          <w:tab w:val="left" w:pos="709"/>
          <w:tab w:val="left" w:pos="8931"/>
          <w:tab w:val="right" w:pos="10206"/>
        </w:tabs>
        <w:spacing w:after="40" w:line="240" w:lineRule="auto"/>
        <w:ind w:left="425"/>
        <w:rPr>
          <w:rFonts w:ascii="Arial" w:hAnsi="Arial" w:cs="Arial"/>
          <w:sz w:val="16"/>
          <w:szCs w:val="16"/>
          <w:lang w:val="en-US"/>
        </w:rPr>
      </w:pPr>
    </w:p>
    <w:p w14:paraId="501791DE" w14:textId="77777777" w:rsidR="003C18A8" w:rsidRPr="001F469D" w:rsidRDefault="00CE2C18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  <w:lang w:val="en-US"/>
        </w:rPr>
      </w:pPr>
      <w:r>
        <w:rPr>
          <w:rFonts w:ascii="Arial" w:hAnsi="Arial" w:cs="Arial"/>
          <w:b/>
          <w:bCs/>
          <w:sz w:val="18"/>
          <w:szCs w:val="18"/>
          <w:lang w:val="en-GB"/>
        </w:rPr>
        <w:t>To be completed in addition for underage participants:</w:t>
      </w:r>
    </w:p>
    <w:p w14:paraId="3343D6BA" w14:textId="77777777" w:rsidR="00934790" w:rsidRPr="001F469D" w:rsidRDefault="00601661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  <w:lang w:val="en-US"/>
        </w:rPr>
      </w:pPr>
      <w:r>
        <w:rPr>
          <w:rFonts w:ascii="Arial" w:hAnsi="Arial" w:cs="Arial"/>
          <w:b/>
          <w:bCs/>
          <w:sz w:val="18"/>
          <w:szCs w:val="18"/>
          <w:lang w:val="en-GB"/>
        </w:rPr>
        <w:t>(Please note: only complete this section if the student is under 18 years of age)</w:t>
      </w:r>
    </w:p>
    <w:p w14:paraId="4C9178AF" w14:textId="3552AA82" w:rsidR="00F85A85" w:rsidRPr="00F449B6" w:rsidRDefault="00F449B6" w:rsidP="00F449B6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6FB3B39C">
          <v:shape id="_x0000_i1075" type="#_x0000_t75" style="width:494.8pt;height:18.4pt" o:ole="">
            <v:imagedata r:id="rId16" o:title=""/>
          </v:shape>
          <w:control r:id="rId28" w:name="TextBox11" w:shapeid="_x0000_i1075"/>
        </w:object>
      </w:r>
    </w:p>
    <w:p w14:paraId="03CFA69F" w14:textId="77777777" w:rsidR="00934790" w:rsidRPr="001F469D" w:rsidRDefault="0093479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  <w:lang w:val="en-US"/>
        </w:rPr>
      </w:pPr>
      <w:r>
        <w:rPr>
          <w:rFonts w:ascii="Arial" w:hAnsi="Arial" w:cs="Arial"/>
          <w:sz w:val="16"/>
          <w:szCs w:val="16"/>
          <w:lang w:val="en-GB"/>
        </w:rPr>
        <w:t>Last name, first name of the child’s mother, father or legal guardian</w:t>
      </w:r>
    </w:p>
    <w:p w14:paraId="5037DB75" w14:textId="7C9FFADA" w:rsidR="00934790" w:rsidRPr="00F449B6" w:rsidRDefault="00F449B6" w:rsidP="002A63D4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5BFE4E79">
          <v:shape id="_x0000_i1077" type="#_x0000_t75" style="width:495.65pt;height:18.4pt" o:ole="">
            <v:imagedata r:id="rId29" o:title=""/>
          </v:shape>
          <w:control r:id="rId30" w:name="TextBox12" w:shapeid="_x0000_i1077"/>
        </w:object>
      </w:r>
    </w:p>
    <w:p w14:paraId="09EAEC1A" w14:textId="77777777" w:rsidR="00525BD0" w:rsidRPr="001F469D" w:rsidRDefault="00525BD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  <w:lang w:val="en-US"/>
        </w:rPr>
      </w:pPr>
      <w:r>
        <w:rPr>
          <w:rFonts w:ascii="Arial" w:hAnsi="Arial" w:cs="Arial"/>
          <w:sz w:val="16"/>
          <w:szCs w:val="16"/>
          <w:lang w:val="en-GB"/>
        </w:rPr>
        <w:t>Emergency telephone number at which the child’s mother, father or legal guardian can be reached</w:t>
      </w:r>
    </w:p>
    <w:p w14:paraId="147057B2" w14:textId="7D38FBF8" w:rsidR="00F85A85" w:rsidRPr="001F469D" w:rsidRDefault="00F449B6" w:rsidP="00A94AF7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  <w:lang w:val="en-US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461559E3">
          <v:shape id="_x0000_i1079" type="#_x0000_t75" style="width:205.95pt;height:18.4pt" o:ole="">
            <v:imagedata r:id="rId31" o:title=""/>
          </v:shape>
          <w:control r:id="rId32" w:name="TextBox13" w:shapeid="_x0000_i1079"/>
        </w:object>
      </w:r>
      <w:r>
        <w:rPr>
          <w:rFonts w:ascii="Arial" w:hAnsi="Arial" w:cs="Arial"/>
          <w:sz w:val="16"/>
          <w:szCs w:val="16"/>
          <w:lang w:val="en-GB"/>
        </w:rPr>
        <w:tab/>
        <w:t>______________________________________________________________</w:t>
      </w:r>
    </w:p>
    <w:p w14:paraId="34E10E9F" w14:textId="55DE820D" w:rsidR="000D5B52" w:rsidRPr="001F469D" w:rsidRDefault="00AD7346" w:rsidP="005F4D7C">
      <w:pPr>
        <w:tabs>
          <w:tab w:val="left" w:pos="4820"/>
        </w:tabs>
        <w:spacing w:after="0" w:line="240" w:lineRule="auto"/>
        <w:ind w:left="4820" w:hanging="4394"/>
        <w:rPr>
          <w:rFonts w:ascii="Arial" w:hAnsi="Arial" w:cs="Arial"/>
          <w:sz w:val="16"/>
          <w:szCs w:val="16"/>
          <w:lang w:val="en-US"/>
        </w:rPr>
      </w:pPr>
      <w:r>
        <w:rPr>
          <w:rFonts w:ascii="Arial" w:hAnsi="Arial" w:cs="Arial"/>
          <w:sz w:val="16"/>
          <w:szCs w:val="16"/>
          <w:lang w:val="en-GB"/>
        </w:rPr>
        <w:t>Place, date</w:t>
      </w:r>
      <w:r>
        <w:rPr>
          <w:rFonts w:ascii="Arial" w:hAnsi="Arial" w:cs="Arial"/>
          <w:sz w:val="16"/>
          <w:szCs w:val="16"/>
          <w:lang w:val="en-GB"/>
        </w:rPr>
        <w:tab/>
        <w:t>Signature (mother’s, father’s or legal guardian’s signature for</w:t>
      </w:r>
      <w:r w:rsidR="00157786">
        <w:rPr>
          <w:rFonts w:ascii="Arial" w:hAnsi="Arial" w:cs="Arial"/>
          <w:sz w:val="16"/>
          <w:szCs w:val="16"/>
          <w:lang w:val="en-GB"/>
        </w:rPr>
        <w:t> </w:t>
      </w:r>
      <w:r>
        <w:rPr>
          <w:rFonts w:ascii="Arial" w:hAnsi="Arial" w:cs="Arial"/>
          <w:sz w:val="16"/>
          <w:szCs w:val="16"/>
          <w:lang w:val="en-GB"/>
        </w:rPr>
        <w:t>underage</w:t>
      </w:r>
      <w:r w:rsidR="00157786">
        <w:rPr>
          <w:rFonts w:ascii="Arial" w:hAnsi="Arial" w:cs="Arial"/>
          <w:sz w:val="16"/>
          <w:szCs w:val="16"/>
          <w:lang w:val="en-GB"/>
        </w:rPr>
        <w:t> </w:t>
      </w:r>
      <w:r>
        <w:rPr>
          <w:rFonts w:ascii="Arial" w:hAnsi="Arial" w:cs="Arial"/>
          <w:sz w:val="16"/>
          <w:szCs w:val="16"/>
          <w:lang w:val="en-GB"/>
        </w:rPr>
        <w:t>children)</w:t>
      </w:r>
    </w:p>
    <w:sectPr w:rsidR="000D5B52" w:rsidRPr="001F469D" w:rsidSect="001B7841">
      <w:headerReference w:type="default" r:id="rId33"/>
      <w:footerReference w:type="default" r:id="rId34"/>
      <w:pgSz w:w="11906" w:h="16838" w:code="9"/>
      <w:pgMar w:top="1094" w:right="567" w:bottom="454" w:left="992" w:header="0" w:footer="51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21AD5FF" w14:textId="77777777" w:rsidR="002A63D4" w:rsidRDefault="002A63D4" w:rsidP="00D15B0A">
      <w:pPr>
        <w:spacing w:after="0" w:line="240" w:lineRule="auto"/>
      </w:pPr>
      <w:r>
        <w:separator/>
      </w:r>
    </w:p>
  </w:endnote>
  <w:endnote w:type="continuationSeparator" w:id="0">
    <w:p w14:paraId="46211BAB" w14:textId="77777777" w:rsidR="002A63D4" w:rsidRDefault="002A63D4" w:rsidP="00D15B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12B087A" w14:textId="2DD9AB85" w:rsidR="002A63D4" w:rsidRPr="001F469D" w:rsidRDefault="002A63D4" w:rsidP="00F34BAF">
    <w:pPr>
      <w:ind w:left="426"/>
      <w:rPr>
        <w:sz w:val="16"/>
        <w:szCs w:val="16"/>
        <w:lang w:val="en-US"/>
      </w:rPr>
    </w:pPr>
    <w:r>
      <w:rPr>
        <w:rFonts w:ascii="Arial" w:hAnsi="Arial"/>
        <w:noProof/>
        <w:sz w:val="16"/>
        <w:szCs w:val="16"/>
        <w:lang w:eastAsia="de-DE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0E9B2D5E" wp14:editId="7228356E">
              <wp:simplePos x="0" y="0"/>
              <wp:positionH relativeFrom="margin">
                <wp:align>right</wp:align>
              </wp:positionH>
              <wp:positionV relativeFrom="paragraph">
                <wp:posOffset>348311</wp:posOffset>
              </wp:positionV>
              <wp:extent cx="6321287" cy="248284"/>
              <wp:effectExtent l="0" t="0" r="22860" b="19050"/>
              <wp:wrapNone/>
              <wp:docPr id="30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21287" cy="248284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96A557" w14:textId="77777777" w:rsidR="002A63D4" w:rsidRPr="001F469D" w:rsidRDefault="002A63D4" w:rsidP="00AE41F6">
                          <w:pPr>
                            <w:spacing w:after="0" w:line="240" w:lineRule="auto"/>
                            <w:ind w:left="-142"/>
                            <w:jc w:val="center"/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  <w:lang w:val="en-US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en-GB"/>
                            </w:rPr>
                            <w:t>Contact: Municipal Integration Center, Erika Dahlkötter, Tel: +49 (0)5241/85-1545,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en-GB"/>
                            </w:rPr>
                            <w:tab/>
                            <w:t xml:space="preserve"> email: e.dahlkoetter@kreis-guetersloh.de</w:t>
                          </w:r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0E9B2D5E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27" type="#_x0000_t202" style="position:absolute;left:0;text-align:left;margin-left:446.55pt;margin-top:27.45pt;width:497.75pt;height:19.5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">
              <v:textbox>
                <w:txbxContent>
                  <w:p w14:paraId="0B96A557" w14:textId="77777777" w:rsidR="002A63D4" w:rsidRPr="00274E7C" w:rsidRDefault="002A63D4" w:rsidP="00AE41F6">
                    <w:pPr>
                      <w:spacing w:after="0" w:line="240" w:lineRule="auto"/>
                      <w:ind w:left="-142"/>
                      <w:jc w:val="center"/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en-GB"/>
                      </w:rPr>
                      <w:t>Contact: Municipal Integration Center, Erika Dahlkötter, Tel: +49 (0)5241/85-1545,</w:t>
                    </w: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en-GB"/>
                      </w:rPr>
                      <w:tab/>
                      <w:t xml:space="preserve"> email: e.dahlkoetter@kreis-guetersloh.de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ascii="Arial" w:hAnsi="Arial"/>
        <w:noProof/>
        <w:sz w:val="16"/>
        <w:szCs w:val="16"/>
        <w:lang w:val="en-GB"/>
      </w:rPr>
      <w:t>The information to be provided in accordance with the EU General Data Protection Regulation (GDPR) can be found on our website or</w:t>
    </w:r>
    <w:r w:rsidR="00157786">
      <w:rPr>
        <w:rFonts w:ascii="Arial" w:hAnsi="Arial"/>
        <w:noProof/>
        <w:sz w:val="16"/>
        <w:szCs w:val="16"/>
        <w:lang w:val="en-GB"/>
      </w:rPr>
      <w:t> </w:t>
    </w:r>
    <w:r>
      <w:rPr>
        <w:rFonts w:ascii="Arial" w:hAnsi="Arial"/>
        <w:noProof/>
        <w:sz w:val="16"/>
        <w:szCs w:val="16"/>
        <w:lang w:val="en-GB"/>
      </w:rPr>
      <w:t>accessed directly using the following link:</w:t>
    </w:r>
    <w:r>
      <w:rPr>
        <w:rFonts w:ascii="Arial" w:hAnsi="Arial"/>
        <w:noProof/>
        <w:color w:val="1F497D"/>
        <w:sz w:val="16"/>
        <w:szCs w:val="16"/>
        <w:lang w:val="en-GB"/>
      </w:rPr>
      <w:t xml:space="preserve"> </w:t>
    </w:r>
    <w:hyperlink r:id="rId1" w:history="1">
      <w:r>
        <w:rPr>
          <w:rStyle w:val="Hyperlink"/>
          <w:rFonts w:ascii="Arial" w:eastAsiaTheme="minorEastAsia" w:hAnsi="Arial" w:cs="Arial"/>
          <w:noProof/>
          <w:sz w:val="16"/>
          <w:szCs w:val="16"/>
          <w:lang w:val="en-GB"/>
        </w:rPr>
        <w:t>https://www.kreis-guetersloh.de/unser-kreis/verwaltung/dsgvo</w:t>
      </w:r>
    </w:hyperlink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2DE0E3D" w14:textId="77777777" w:rsidR="002A63D4" w:rsidRDefault="002A63D4" w:rsidP="00D15B0A">
      <w:pPr>
        <w:spacing w:after="0" w:line="240" w:lineRule="auto"/>
      </w:pPr>
      <w:r>
        <w:separator/>
      </w:r>
    </w:p>
  </w:footnote>
  <w:footnote w:type="continuationSeparator" w:id="0">
    <w:p w14:paraId="77000618" w14:textId="77777777" w:rsidR="002A63D4" w:rsidRDefault="002A63D4" w:rsidP="00D15B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411B6E9" w14:textId="77777777" w:rsidR="002A63D4" w:rsidRDefault="002A63D4">
    <w:pPr>
      <w:pStyle w:val="Kopfzeile"/>
    </w:pPr>
    <w:r>
      <w:rPr>
        <w:b/>
        <w:bCs/>
        <w:noProof/>
        <w:sz w:val="20"/>
        <w:szCs w:val="20"/>
        <w:u w:val="single"/>
        <w:lang w:eastAsia="de-DE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743F7FA9" wp14:editId="43116D4E">
              <wp:simplePos x="0" y="0"/>
              <wp:positionH relativeFrom="column">
                <wp:posOffset>-11430</wp:posOffset>
              </wp:positionH>
              <wp:positionV relativeFrom="paragraph">
                <wp:posOffset>161925</wp:posOffset>
              </wp:positionV>
              <wp:extent cx="6343650" cy="447675"/>
              <wp:effectExtent l="0" t="0" r="0" b="9525"/>
              <wp:wrapTight wrapText="bothSides">
                <wp:wrapPolygon edited="0">
                  <wp:start x="18032" y="0"/>
                  <wp:lineTo x="0" y="3677"/>
                  <wp:lineTo x="0" y="18383"/>
                  <wp:lineTo x="16022" y="21140"/>
                  <wp:lineTo x="17773" y="21140"/>
                  <wp:lineTo x="21535" y="19302"/>
                  <wp:lineTo x="21535" y="0"/>
                  <wp:lineTo x="18032" y="0"/>
                </wp:wrapPolygon>
              </wp:wrapTight>
              <wp:docPr id="3" name="Gruppieren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43650" cy="447675"/>
                        <a:chOff x="0" y="0"/>
                        <a:chExt cx="6343650" cy="447675"/>
                      </a:xfrm>
                    </wpg:grpSpPr>
                    <pic:pic xmlns:pic="http://schemas.openxmlformats.org/drawingml/2006/picture">
                      <pic:nvPicPr>
                        <pic:cNvPr id="2" name="Grafik 2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334000" y="0"/>
                          <a:ext cx="1009650" cy="4000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Grafik 6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743450" y="9525"/>
                          <a:ext cx="457200" cy="4381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" name="Grafik 5"/>
                        <pic:cNvPicPr>
                          <a:picLocks noChangeAspect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019425" y="14287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" name="Grafik 1"/>
                        <pic:cNvPicPr>
                          <a:picLocks noChangeAspect="1"/>
                        </pic:cNvPicPr>
                      </pic:nvPicPr>
                      <pic:blipFill>
                        <a:blip r:embed="rId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95250"/>
                          <a:ext cx="1009650" cy="2381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" name="Grafik 4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295400" y="12382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7E2C82B0" id="Gruppieren 3" o:spid="_x0000_s1026" style="position:absolute;margin-left:-.9pt;margin-top:12.75pt;width:499.5pt;height:35.25pt;z-index:251659264" coordsize="63436,4476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o4YzNkNDY5&#10;YS1mN2RmLTRmYzctOGQ4Mi05ZWZmMWVlZDdhYmE8L3N0RXZ0Omluc3RhbmNlSUQ+CiAgICAgICAg&#10;ICAgICAgICAgIDxzdEV2dDp3aGVuPjIwMTctMDYtMTZUMDg6NTI6Mj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mRiZTNmMTJjLTczNDctNGZk&#10;Yy04YTQ3LWUzOWI0Y2YxMTMwNzwvc3RFdnQ6aW5zdGFuY2VJRD4KICAgICAgICAgICAgICAgICAg&#10;PHN0RXZ0OndoZW4+MjAxNy0wNi0xNlQwODo1Mjo0NyswMjowMDwvc3RFdnQ6d2hlbj4KICAgICAg&#10;ICAgICAgICAgICAgPHN0RXZ0OnNvZnR3YXJlQWdlbnQ+QWRvYmUgSWxsdXN0cmF0b3IgQ0MgMjAx&#10;NyAoTWFjaW50b3No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bWZ0MQAAAAADASAAAAEAAAAAAAAAAAAAAAAAAAABAAAA&#10;AAAAAAAAAAAAAAAAAQAA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P////////////////////////////////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////////////////////////&#10;//////////////8AAAD/////////////////////////////////////AAAAAP//////////////&#10;//////////////////////8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/wAAAP//////////////////////////&#10;//////////8AAAAAAP//////////////////////////////////AAAAAAAA////////////////&#10;/////////////////wAAAAAAAAD////////////////////////////////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///////////////////////////////////wAAAAAA////////////////////////////&#10;//////8AAAAAAAD/////////////////////////////////AAAAAAAAAP//////////////////&#10;/////////////wAAAAAAAAAA////////////////////////////////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D///////////////////////////////////8AAAAAAP//////////////////////////////&#10;////AAAAAAAAAP///////////////////////////////wAAAAAAAAAA////////////////////&#10;//////////8AAAAAAAAAAAD//////////////////////////////wAAAAAAAAAAAP//////////&#10;/////////////////////w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D//////////////////////////////////////wAAAAD/////////////&#10;/////////////////////wAAAAAAAP///////////////////////////////wAAAAAAAAAA////&#10;//////////////////////////8AAAAAAAAAAAAA/////////////////////////////w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//8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////////////////////////////&#10;/////////wAAAAD/////////////////////////////////AAAAAAAAAAD/////////////////&#10;/////////////wAAAAAAAAAAAP////////////////////////////8AAAAAAAAAAAAA////////&#10;///////////////ifRBJQ0NfUFJPRklMRQAXOv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8AAAAAAAAAAP////////////////////////////////8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AAAAAP//////&#10;////////////////////////////AAAAAAAAAP//////////////////////////////AAAAAAAA&#10;AAAA/////////////////////////////wAAAAAAAAAAAAD/////////////////////////////&#10;AAAAAAAAAAAAAAD///////////////////////////8AAAAAAAAAAAAAAP//////////////////&#10;//////////8AAAAAAAAAAAAAAP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AAD/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AAAP////////////////////////8AAAAAAAAAAAAAAAAA////&#10;//////////////////////8AAAAAAAAAAAAAAAD//////////////////////////wAAAAAAAAAA&#10;AAAAAAD//////////////////////////wAAAAAAAAAAAAAAAP//////////////////////////&#10;AAAAAAAAAAAAAAAA////////////////////////////AAAAAAAAAAAAAP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D//////////////////////////wAAAAAAAAAAAAAAAP//////&#10;////////////////////AAAAAAAAAAAAAAAAAP//////////////////////////AAAAAAAAAAAA&#10;AAAA//////////////////////////8AAAAAAAAAAAAAAAD///////////////////////////8A&#10;AAAAAAAAAAAAAP///////////////////////////w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////////&#10;//////////////////8AAAAAAAAAAAAAAAD//////////////////////////wAAAAAAAAAAAAAA&#10;AP//////////////////////////AAAAAAAAAAAAAAAAAP//////////////////////////AAAA&#10;AAAAAAAA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D/////////////&#10;////////////////AAAAAAAAAAAAAAAAAP////////////////////////8AAAAAAAAAAAAAAAAA&#10;//////////////////////////8AAAAAAAAAAAAAAP///////////////////////////w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D//////////////////////////wAAAAAAAAAAAAAAAP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//////////////////////////////////////8AAAAAAAAAAAD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bWZ0MgAAAAAEAxAAAAEAAAAAAAAAAAAAAAAAAAABAAAA&#10;AAAAAAAAAAAAAAAAAQAAAQABAA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/7r6yo5fURPjOvrLgqPZD/h&#10;6+swPZfCMw/r6zMPnlEyFevrPnie2zAK6+tcApjiLsvr63W3kvstqevrkp2Nm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2nr6ygHctlLDevrK5ODsDpW6+svAJFRMInr6zCJlLYvgOvrPuGU&#10;Zy2c6+taY41aLIzr63J5iE8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G3OvrKSZ4LDcF6+ssYYYRLdLr6y3SimYs0uvrQEGJCyvF6+taB4Se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vr6yLGVYY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Tzr6ykZd+5Oh+vrK42DkjpW&#10;6+svAJFRMInr6zCJlLYvaevrQqWU5y7K6+tdG5L0LkLr63PukG0tIevrkFeLE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i/r6yd+cE1I5evrKlR9xjfW6+stCIjcLyzr6y8sj4wta+vrQ2aM&#10;Kizz6+tcsYo3LADr63DNhbU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F5evrKJl1jTVn6+srEoCHLHjr6yx4hUYsJuvrQXWGJSst6+tYvIHN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3r6yHdVY4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q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q9+f8A6J/4p/uYCq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6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6J/4p&#10;/uYCq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r35/8Aon/in+5g&#10;KqgAAAlfuzbY0DcvNKxpevYNvUNPqxMm5VjXomaJropiaZ6JjqAW+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BjdycieUONt3VMixtbCt37OHfuWrkU1caa6bVU0zHqvBMAOfgAA&#10;AAAA6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6J/wCKf7mAqqAAACau6H9MuN8By/vYAX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8uoarpem2fPajmW&#10;MOz0z53IuUWqeEdfqq5iOgBq2oc6OU2BVNGRu7Su3E8KqbWVbvTE8ZjhMWpr4dQDC3+8ryQsUzVX&#10;ui1MRPCfN4+Xcn6lFmoB8aO9DyLrriiNzxE1TwiasLPpj05nHiIAe6x3h+S1/tdjdeJHZ4cfOU3r&#10;fX4u3RTx9IBmMTm5ysy57Njd2j1VTPZiic7HoqmfJTVXEyAzuDuHQNQ4e8NTxMvtcOz5i/buce16&#10;3h2Kp6/AA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9+f/on/in+5gKqgAAAmruh/TLjfAcv72AF6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KJ/4p/uYCqoAAAJq7of0y43wHL+9gBe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q9+f/on/AIp/uYCqoAAAJq7of0y4&#10;3wHL+9gBeoAAAAARrunvE8qtr6/maDrOpXrGp4NVNGTapxb9yKZqoiuOFVFE0z6mqOoRrunvE8qt&#10;r6/maDrOpXrGp4NVNGTapxb9yKZqoiuOFVFE0z6mqOoYr97Dkl+l7/5Hk/gDF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bPsLnLsTfmfkYW2cjIzLmJb87k3KsW/atW6Zns0xVcuU009qqfW08eM8J8UjZ9&#10;hc5dib8z8jC2zkZGZcxLfncm5Vi37Vq3TM9mmKrlymmntVT62njxnhPikbwN4AAAAAAAAAAAAAAA&#10;AAAAAAAAAAARNmd6Xkzh5l/EyNWv038a5Xau0xh5MxFdFU01RxijxwibM70vJnDzL+Jkatfpv41y&#10;u1dpjDyZiK6KppqjjFHjgHx/ew5Jfpe/+R5P4D4/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od9DmHdqydN2JhXZi1RTGoavFPsqqpmMe1V9rEVVzHlpn&#10;wAKtAAAAAP7ETM8I6ZkB0f5O7EsbI5eaRoVNuKMym1GRqdXDpqy70RVemZ8PZn1EfY0wA3QAAAAA&#10;AAAAAAAAAAAAAVO72PJHTdOxKuYO3ceMaiq9TRr+HaiIt8bs9mjKppjop41zFNyI65qievtTIFXA&#10;AAAAABZPuRZlVG7tx4fT2b2n2r0+LjavRTHuoC4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bPNzclzcnMzcmsV19ui/nXqMerjx/EWKvM2f/St0gNR&#10;AAAAAbBy9wLeo7+21p92Iqt5mq4OPXTV62abuTRRMT5OkB00AAAAAAAAAAAAAAAAAAABqHN/T7Wo&#10;cq9241yIqidJzLlETMRHnLViq7bnjPR0V0QA5tAAAAAACxfclpq/X3XquE9mNK4TV4Imci1wj/AA&#10;uS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45t+rHw79+mImq&#10;1brrpieqZppmekByyqqqqqmqqZqqqnjVVPTMzID+AAAAAPfoGq3NH13TdWt09q5p2VZy6KePDjVY&#10;uU3Ijj/BAdPNM1LD1PTcXUsK5F7DzbNvIxrsdVVu7TFdFXp0yA9IAAAAAAAAAAAAAAAAAAijvN74&#10;xNscqdUxpuRGo69bq0zCs+Gqm/HZyKuH1tFmaunxzEeEBQIAAAAAAWq7j2j1/wD816zXT6ifemHZ&#10;q8c/jLl2PcwF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8977ldd17bWPvLTLPnNS0GmaNQpojjVcwKp&#10;7U1dHX5iuZq+1qqnwAKYgAAAAAAAAAAAAAD7WMzMx4mLF+5airpqiiuqmJn0pAeizruuWK+3Y1HJ&#10;tV8OHaovXKZ4eLjEgPpe3NuS9RNu9quZctz10V5F2qOjyTUA8l/NzL9MU379y7TE8YprrqqiJ9OQ&#10;HwAAAAAAAAAAAB6dO07O1LPx9PwLFeTm5dymzjY9uO1XXcrns000xHhmZAX95B8n8blxtKLWTTRc&#10;3HqXZvavk09MUzEeox6KvrLXGenw1TM+IBJ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83Ldu7bqt3KYrt1xNNdFURNNVMxwmJieuJAUh7xXd8zNl59/cm3Meu9tDJr7&#10;d2in1U4Fyur+Lq8PmZmfUV+D1tXTwmoCCwAAAAAAAAAAAAAAAAAAAAAAAAAAAAGQ0LQdZ1/VcfSd&#10;Gw7mdqOVV2LGNZjtVVT4/FER1zVPREdMgLu8hO7xpvL7Hp1rWfN527r9HCq7HqrWHTVHqrdiZjpq&#10;mOiu56UdHHtAT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ZGPYyLFzHyLdN6xdpmi7auUx&#10;VRVTVHCaaqZ4xMTHgAVc5w90Lz12/rXLvs0VV8a723rtUU08Z6Z963a54U+11zw8VXVACruraPq2&#10;j593T9Ww72BnWZ4XcbIt1WrlPo01REgPGAAAAAAAAAAAAAAAAAAAAAAAD+xEzPCOmZATDyy7sHMH&#10;eNdnM1GzVt/Qq+FU5mZRMX7lH/g489mueMdVVfZp8UyAuDy35TbM5e6bOJoGJwybtMRmale4V5V+&#10;Y+vucI4U8emKKYimPEA3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/vDYGzd5YMYe5dKsajapiYtXLkTTdt8&#10;evzd6iablH8GoBXne3cot1Tcydl635vjxmnTtUiZp8fCnItU8fQiq3PogIO3VyJ5sbY7depbdyrm&#10;NR0zl4dMZdmI+uqqsTc7Efb8AGh1U1U1TTVE01UzwqpnomJgB/AAAAAAAAAAAAAAAAAG07X5Xcw9&#10;09idB2/m5tm56zKi1NvH6f8Ax7nYtR90AmfZvcs3Vmzbv7s1bH0mxPCasTEj31kcPDTVX6i1RPli&#10;awFgthcheWOyZt39L0qnK1O3wmNUz+GRkRVHsqJqiKLU+W3TSAk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pjZDA2NDg2&#10;OS03YzQ5LTRiOTgtYjJiMy04MjM2NjkzMjEzMTU8L3N0RXZ0Omluc3RhbmNlSUQ+CiAgICAgICAg&#10;ICAgICAgICAgIDxzdEV2dDp3aGVuPjIwMTctMDUtMjlUMDg6Mzc6NT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jb252ZXJ0ZWQ8&#10;L3N0RXZ0OmFjdGlvbj4KICAgICAgICAgICAgICAgICAgPHN0RXZ0OnBhcmFtZXRlcnM+ZnJvbSBh&#10;cHBsaWNhdGlvbi9wb3N0c2NyaXB0IHRvIGFwcGxpY2F0aW9uL3ZuZC5hZG9iZS5pbGx1c3RyYXRv&#10;cjwvc3RFdnQ6cGFyYW1ldGVycz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bWZ0MQAAAAADASAAAAEAAAAAAAAAAAAAAAAAAAABAAAAAAAAAAAAAAAAAAAAAQAA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P//////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//////////////////////////////////////8AAAD/////////&#10;////////////////////////////AAAAAP////////////////////////////////////8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D/////////////////////&#10;/////////////////wAAAP////////////////////////////////////8AAAAAAP//////////&#10;////////////////////////AAAAAAAA/////////////////////////////////wAAAAAAAAD/&#10;////////////////////////////////////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//////////////////////&#10;/////////////wAAAAAA//////////////////////////////////8AAAAAAAD/////////////&#10;////////////////////AAAAAAAAAP///////////////////////////////wAAAAAAAAAA////&#10;////////////////////////////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/////////////////////////////////////wAAAAD/////////////////////////&#10;//////////8AAAAAAP//////////////////////////////////AAAAAAAAAP//////////////&#10;/////////////////wAAAAAAAAAA//////////////////////////////8AAAAAAAAAAAD/////&#10;/////////////////////////wAAAAAAAAAAAP///////////////////////////////w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AAAP//////////&#10;//////////////////////8AAAAAAAAA/////////////////////////////////w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P////////////////////////8AAAAAAAAAAAAAAAAA//////////////////////////8AAAAA&#10;AAAAAAAAAAD//////////////////////////wAAAAAAAAAAAAAAAAD/////////////////////&#10;/////wAAAAAAAAAAAAAAAP//////////////////////////AAAAAAAAAAAAAAAA////////////&#10;////////////////AAAAAAAAAAAAAP////////////////////////////8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D/&#10;/////////////////////////wAAAAAAAAAAAAAAAP//////////////////////////AAAAAAAA&#10;AAAAAAAAAP//////////////////////////AAAAAAAAAAAAAAAA////////////////////////&#10;//8AAAAAAAAAAAAAAAD///////////////////////////8AAAAAAAAAAAAAAP//////////////&#10;/////////////w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AAAAAA//////////////////////////8AAAAAAAAA&#10;AAAAAAD//////////////////////////wAAAAAAAAAAAAAAAP//////////////////////////&#10;AAAAAAAAAAAAAAAAAP//////////////////////////AAAAAAAAAAAA////////////////////&#10;//////////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D/////////////////////////////AAAAAAAAAAAA&#10;AAAAAP////////////////////////8AAAAAAAAAAAAAAAAA//////////////////////////8A&#10;AAAAAAAAAAAAAP///////////////////////////w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D//////////////////////////wAAAAAAAAAAAAAAAP//////////////////////////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/8AAAAAAAAAAAD/////////////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bWZ0MgAAAAAEAxAAAAEAAAAAAAAAAAAAAAAAAAABAAAAAAAAAAAAAAAAAAAAAQAAAQABAA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/7r6yo5fURPjOvrLgqPZD/h6+swPZfCMw/r6zMPnlEyFevrPnie&#10;2zAK6+tcApjiLsvr63W3kvstqevrkp2Nm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2nr&#10;6ygHctlLDevrK5ODsDpW6+svAJFRMInr6zCJlLYvgOvrPuGUZy2c6+taY41aLIzr63J5iE8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G3OvrKSZ4LDcF6+ssYYYR&#10;LdLr6y3SimYs0uvrQEGJCyvF6+taB4Se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vr6yLGVYY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Tzr6ykZd+5Oh+vrK42DkjpW6+svAJFRMInr6zCJlLYvaevrQqWU&#10;5y7K6+tdG5L0LkLr63PukG0tIevrkFeLE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i/r&#10;6yd+cE1I5evrKlR9xjfW6+stCIjcLyzr6y8sj4wta+vrQ2aMKizz6+tcsYo3LADr63DNhbU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F5evrKJl1jTVn6+srEoCH&#10;LHjr6yx4hUYsJuvrQXWGJSst6+tYvIHN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3r6yHdVY4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8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q9+f8A7J/5p/wYCq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q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r&#10;35/+yf8Amn/BgK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q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VXvz/9&#10;k/8ANP8AgwFVQAAATV3Q/TLjfAcv8GAF6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bPsLnLsTfmfk&#10;YW2cjIzLmJb87k3KsW/atW6Zns0xVcuU009qqfY08eM8J8UjZ9hc5dib8z8jC2zkZGZcxLfncm5V&#10;i37Vq3TM9mmKrlymmntVT7GnjxnhPikbwN4AAAAAAAAAAAAAAAAAAAAAAAAAARNmd6Xkzh5l/EyN&#10;Wv038a5Xau0xh5MxFdFU01RxijxwibM70vJnDzL+Jkatfpv41yu1dpjDyZiK6KppqjjFHjgHx+lh&#10;yS/ne/8AmeT+I+P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fe+bu39G8v8Dbtquab+vZcVXaY6pxsPhcrif/AFarX1gF&#10;LQAAAXv7rXLb+qPLu1qWZa7Gs7j7Gbk9qOFVGPwn3tan1KKprnxTVMeABM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T72e7f07zZycC1XNWJoFi3gURx9b52fyt6qI8faudifvQELgA&#10;CQeRXLmvfvMTT9Ku0TVpWNPvzV6vB72szHGjj/5tU02/q8fAA6JUUUUUU0UUxTRTERTTEcIiI6Ii&#10;IgB/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Dr2s4miaHqGs5k8MTTca7l3+HX2L&#10;FE3KuHl4UgOYus6rl6vq+dquZV28vUMi7lZFc9PG5ermuqfr1APGAALzd0/lzVtjl5Gt5trsaruW&#10;acueMcKqMOmJjGo/bRVNz9tHiAT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9zu39CcqrmmWq5py9wZFvDp7M8Jizbnz16fUmKKaJ++AUYAAG98k&#10;+X1W/OYumaJcoqnTaKpytVrjj63EscKq44x1ecns24nx1AOi9u3btW6bdumKLdERTRRTERTTTEcI&#10;iIjqiAH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j8x+TuzeYd3Bubkpybn6OpuU4tFi/Nqinz00zXMxETxmexT9YBpv0Qu&#10;Tf8As2d+d1f4AD6IXJv/AGbO/O6v8ADc+XPJzY/LyvOu7cxrtF7UIopyL1+5N6vs2+M000zPsY41&#10;cZ4df1AG7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v8AfQ5h3cfD03YmDd7M5kRqGr9m&#10;embVFU049qrh4Kq6aq5iftaQFSwAAAAAB0S5C7DsbM5Y6RgebijUM21Tn6pXw9dORkUxVNNXtdHZ&#10;t/tQEhAAAAAAAAAAAAAAAAAACr/ex5J6XGk3eYOgY1ONl49dP6exrVMU0XqLlUUxkxTHVcprqjt/&#10;bRPanpieIFSwAAAAABYTuUZVdHMrWMXjwt3tHuXJjj11W8rHiOj1LkgL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H3ytyXNO5Z4mj2a+zXredbo&#10;vU8fZWMamb1X/uxbAUnAAAAAAFy+5LgW6OX+u58RHnMjVpsVT4ezYxrVdPu8gLEgAAAAAAAAAAAA&#10;AAAAAAApN3zsC1j81sLIt0xE5ukY929PGOM3KL9+1x4R0+wop6wECAAAAAADpty/oro2Htuiumaa&#10;6dLwoqpmOExMY9ETExIDP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50c9tyXNw829z59VU1W&#10;7WbXhY/i81h/6vTNPkq832vqgNCAAAAAZDb+JZzNe03EvRxs5GVYtXIjr7Ndymmf2JAdRIiIjhHR&#10;EdUAAAAAAAAAAAAAAAAAAAA1/mFp1nUth7jwL0RNvJ0zLtzx6eHasV8J+pPSA5lgAAAAACeu5jYm&#10;5zYzK4nhFnR8iuY8cTkY9HD/ABwF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h35Mm5OVs/G6rdFvPueHpqqnHp6fU7PQAq0AAAAAALYdyLc+POJuPa9yu&#10;Kcim5b1PGo49NdFVMWL0xH3M02/rgLSAAAAAAAAAAAAAAAAAAAA5/d5TfGJu/mtqGTg3Ivadpluj&#10;TMO9T0xXTYmqq5VE+Gmb1y52Z8McJARYAAAAA++DhX87Ox8LHjtZGVdos2afHXcqimmPryA6jYGH&#10;awsHHw7X71jWqLNv723TFMfsQA+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OWmpZdWbqOVmV&#10;cZqyb1y9Mzw48blU1dPD1QHmAAAAAffBy7uHm4+ZZ6L2NcovW5nq7VuqKo/ZgB0929reDr2hafrW&#10;BV28PUce3lWJ4xPrbtMVRE8PDHHhPlAZAAAAAAAAAAAAAAAAAAARv3hN8Ym0eVms367kU52p2a9N&#10;0219lVeyqJomqPa7c1V9PR0eUBzzAAAAAAFm+5BpFdzXd0axMcKMbFx8SJ8c5Fyq5PD1Pe8AL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U78mFc7ez86ImbfDPsVz0cIn8hVT9f131gFV&#10;gAAAAABndkby1rZu58HcWjXIozcKvtdirjNu7bq6K7VyImONFdPRP146QF/eVnOLaPMXSaMnS8im&#10;xqtuiJz9Hu1R74s1fZcI6POW+PVXTHDx8J6AG9AAAAAAAAAAAAAAAA+ObnYWBiXczOyLeLiWKe3e&#10;yL9dNu3RTH2VVdUxTTHqgKqc+u9Pj52HlbW2Deqmxfpm1qGvx2qJqonoqt4nVV09U3J/a/bAKuAA&#10;AAAACUu7VtCvcvN7RqaqJqxNJqnVcqrhxiIxZiq1x9W/NuAHQI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jvacr7u6Nm29y6bam5q+3IruXbdEcar&#10;uDXwm9HRHGZtTHnI8nb8MgKRAAAAAAAAAAAAAAD7WMzLx4mLF+5air2Xm6qqePDx8JAeizrmtWa4&#10;uWdQybdyOqui9cpnp8sSA+t3c+5btE27urZty3V7KirIuzE+rE1APHezs2/R2L+Rdu0cePZrrqqj&#10;j4+EyA+AAAAAAAAAAAAPri4uTl5NrFxbVd/Jv1027Fi3TNddddc8KaaaY4zMzM8IiAF9u7xyZtcu&#10;9sTf1GimrdGrU016lciYq8zRHTRjUTHRwo665jrq8cRSAl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jbnlya03mVtrzNM0424dPiu5pGdPV2pjpsXeHGfNXJiOPh&#10;pnpjwxIFBtw7d1rbusZOja3iXMHUsSrsX8e5HTE9cTExxiqmqOmKonhMdMAMaAAAAAAAAAAAAAAA&#10;AAAAAAAAAAAAAAmHkf3d9e5g5NrVNTi5pm0bdX5TNmOF3J7M9NvGiqOnp6JuT62PLMcAF5NC0LSN&#10;A0jF0fR8WjC03Coi3j49uOFNNMfszMz0zM9Mz0z0g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xExwnpieuAFLe8j3esja2Zk7u2vjdvbGRX5zNw7VMzOBcq65iI/wAhVV1T9h7Hq4AK+gAA&#10;AAAAAAAAAAAAAAAAAAAAAAAAAAPZpGkaprGpY+maVi3c3UMqqKMfGsUzXXXVPiiPrz4gF1+793dM&#10;TYlujcG4qbeXu27T+SpjhXawaao9dRbnqquzx4VVx6lPRxmoCc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0Xmpyc2hzH0uMfV7XmNSsUzGDq1iIi/ZmfBP+ct8euir6nCekBSzmfyF39y/v&#10;XL2diTn6JEz5rWcSma7PDwedjpqs1ff9HimQEcAAAAAAAAAAAAAAAAAAAAAAAAAM3tTZW6926jGn&#10;bc0y/qWV0duLNPrLcT1VXblXCi3T5apiAFqOU3dB0jSq7Orb8uW9Vz6eFdvR7XGcO3MdMeeqnhN6&#10;fueijx9qAFj7Nm1ZtUWbNFNu1bpii3boiKaaaaY4RTTEdEREAP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Ny3bu26rdymK7dcTTXRVETTVTMcJiYnriQFZucXdFxs+7f1vl75vEyauNd/&#10;QLk9ixXPXPvauei3M/aVet8U0x0AKq65oOtaDqV3TNZwr2n59ieF3GyKJorjxTwnrifBMdEgPAAA&#10;AAAAAAAAAAAAAAAAAAAAAAAlnlj3bOYW+KrWXdsToehV8Kp1LNoqiquifDYsetrueSZ7NP3QC4fL&#10;Lk7srl3geZ0TF85qFymKcvVsjhXk3fDMdrhEUUcfsKOEePjPSA3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2" o:spid="_x0000_s1027" type="#_x0000_t75" style="position:absolute;left:53340;width:10096;height:4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zgIbBAAAA2gAAAA8AAABkcnMvZG93bnJldi54bWxEj81qwzAQhO+FvoPYQm6NXENCcSObtJCf&#10;UyA/D7CxtpaJtVItJXbePioUehxm5htmUY22EzfqQ+tYwds0A0FcO91yo+B0XL2+gwgRWWPnmBTc&#10;KUBVPj8tsNBu4D3dDrERCcKhQAUmRl9IGWpDFsPUeeLkfbveYkyyb6TucUhw28k8y+bSYstpwaCn&#10;L0P15XC1Cga/Pw8JPDvvwjr/2cjPXeaNUpOXcfkBItIY/8N/7a1WkMPvlXQDZP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uzgIbBAAAA2gAAAA8AAAAAAAAAAAAAAAAAnwIA&#10;AGRycy9kb3ducmV2LnhtbFBLBQYAAAAABAAEAPcAAACNAwAAAAA=&#10;">
                <v:imagedata r:id="rId6" o:title=""/>
                <v:path arrowok="t"/>
              </v:shape>
              <v:shape id="Grafik 6" o:spid="_x0000_s1028" type="#_x0000_t75" style="position:absolute;left:47434;top:95;width:4572;height:4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id/jBAAAA2gAAAA8AAABkcnMvZG93bnJldi54bWxEj0GLwjAUhO8L/ofwBG9rugpFq1EWQehB&#10;cK2C10fzti3bvJQm1vjvzYLgcZiZb5j1NphWDNS7xrKCr2kCgri0uuFKweW8/1yAcB5ZY2uZFDzI&#10;wXYz+lhjpu2dTzQUvhIRwi5DBbX3XSalK2sy6Ka2I47er+0N+ij7Suoe7xFuWjlLklQabDgu1NjR&#10;rqbyr7gZBceDTfPwMxT54dodMfD8tpxflZqMw/cKhKfg3+FXO9cKUvi/Em+A3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Rid/jBAAAA2gAAAA8AAAAAAAAAAAAAAAAAnwIA&#10;AGRycy9kb3ducmV2LnhtbFBLBQYAAAAABAAEAPcAAACNAwAAAAA=&#10;">
                <v:imagedata r:id="rId7" o:title=""/>
                <v:path arrowok="t"/>
              </v:shape>
              <v:shape id="Grafik 5" o:spid="_x0000_s1029" type="#_x0000_t75" style="position:absolute;left:30194;top:1428;width:13430;height:2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C6lfDAAAA2gAAAA8AAABkcnMvZG93bnJldi54bWxEj0FrwkAUhO+C/2F5hd50U6G1RlfRltaS&#10;Q6HWi7dH9pkEs29D9jXGf+8KBY/DzHzDLFa9q1VHbag8G3gaJ6CIc28rLgzsfz9Gr6CCIFusPZOB&#10;CwVYLYeDBabWn/mHup0UKkI4pGigFGlSrUNeksMw9g1x9I6+dShRtoW2LZ4j3NV6kiQv2mHFcaHE&#10;ht5Kyk+7P2cgO8yqz/dsKzPJhOTbTbvjZmrM40O/noMS6uUe/m9/WQPPcLsSb4BeX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YLqV8MAAADaAAAADwAAAAAAAAAAAAAAAACf&#10;AgAAZHJzL2Rvd25yZXYueG1sUEsFBgAAAAAEAAQA9wAAAI8DAAAAAA==&#10;">
                <v:imagedata r:id="rId8" o:title=""/>
                <v:path arrowok="t"/>
              </v:shape>
              <v:shape id="Grafik 1" o:spid="_x0000_s1030" type="#_x0000_t75" style="position:absolute;top:952;width:10096;height:2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iqc+6AAAA2gAAAA8AAABkcnMvZG93bnJldi54bWxET80KwjAMvgu+Q4ngTTsVRaZVRFQ86qb3&#10;sMZtuKZjrTrf3gqCp/Dx/Wa5bk0lntS40rKC0TACQZxZXXKu4JLuB3MQziNrrCyTgjc5WK+6nSXG&#10;2r74TM/E5yKEsItRQeF9HUvpsoIMuqGtiQN3s41BH2CTS93gK4SbSo6jaCYNlhwaCqxpW1B2Tx5G&#10;wdSXnE6qzX33OM7T2Wlnkqs8KNXvtZsFCE+t/4t/7qMO8+H7yvfK1Qc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xWKpz7oAAADaAAAADwAAAAAAAAAAAAAAAACfAgAAZHJzL2Rv&#10;d25yZXYueG1sUEsFBgAAAAAEAAQA9wAAAIYDAAAAAA==&#10;">
                <v:imagedata r:id="rId9" o:title=""/>
                <v:path arrowok="t"/>
              </v:shape>
              <v:shape id="Grafik 4" o:spid="_x0000_s1031" type="#_x0000_t75" style="position:absolute;left:12954;top:1238;width:13430;height:2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k+sPFAAAA2gAAAA8AAABkcnMvZG93bnJldi54bWxEj09rAjEUxO9Cv0N4hV6KJtY/tVujiGVB&#10;EQ9qLT0+Nq+7SzcvyybV9dsboeBxmJnfMNN5aytxosaXjjX0ewoEceZMybmGz0PanYDwAdlg5Zg0&#10;XMjDfPbQmWJi3Jl3dNqHXEQI+wQ1FCHUiZQ+K8ii77maOHo/rrEYomxyaRo8R7it5ItSY2mx5LhQ&#10;YE3LgrLf/Z/VMHi1y7XLNm9H9f08SrcfKjVfSuunx3bxDiJQG+7h//bKaBjC7Uq8AXJ2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ZPrDxQAAANoAAAAPAAAAAAAAAAAAAAAA&#10;AJ8CAABkcnMvZG93bnJldi54bWxQSwUGAAAAAAQABAD3AAAAkQMAAAAA&#10;">
                <v:imagedata r:id="rId10" o:title=""/>
                <v:path arrowok="t"/>
              </v:shape>
              <w10:wrap type="tight"/>
            </v:group>
          </w:pict>
        </mc:Fallback>
      </mc:AlternateContent>
    </w:r>
    <w:r>
      <w:rPr>
        <w:lang w:val="en-GB"/>
      </w:rPr>
      <w:ptab w:relativeTo="margin" w:alignment="center" w:leader="none"/>
    </w:r>
    <w:r>
      <w:rPr>
        <w:lang w:val="en-GB"/>
      </w:rP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27604"/>
    <w:multiLevelType w:val="hybridMultilevel"/>
    <w:tmpl w:val="9ECA45A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DD3CF9"/>
    <w:multiLevelType w:val="hybridMultilevel"/>
    <w:tmpl w:val="EF788E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83F5AD0"/>
    <w:multiLevelType w:val="hybridMultilevel"/>
    <w:tmpl w:val="E808FD3E"/>
    <w:lvl w:ilvl="0" w:tplc="0E8A1CB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ocumentProtection w:edit="forms" w:enforcement="1" w:cryptProviderType="rsaAES" w:cryptAlgorithmClass="hash" w:cryptAlgorithmType="typeAny" w:cryptAlgorithmSid="14" w:cryptSpinCount="100000" w:hash="jR9CrWADRTKZ4DjC8RAfSwEKAUU5a+RCUQS+vXuJ8hzgQl2BnFGL7Ufw77E82u5Ueh040L37yg24RmcmmHwBww==" w:salt="NUTDo5ieCUvv145IGt4zBQ=="/>
  <w:defaultTabStop w:val="708"/>
  <w:hyphenationZone w:val="425"/>
  <w:characterSpacingControl w:val="doNotCompress"/>
  <w:hdrShapeDefaults>
    <o:shapedefaults v:ext="edit" spidmax="7577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00A5"/>
    <w:rsid w:val="000015C0"/>
    <w:rsid w:val="00013934"/>
    <w:rsid w:val="000464F3"/>
    <w:rsid w:val="00064A33"/>
    <w:rsid w:val="000B161E"/>
    <w:rsid w:val="000B3F8C"/>
    <w:rsid w:val="000D5B52"/>
    <w:rsid w:val="00100D28"/>
    <w:rsid w:val="00106A36"/>
    <w:rsid w:val="001371E7"/>
    <w:rsid w:val="00157786"/>
    <w:rsid w:val="0016531B"/>
    <w:rsid w:val="00194FEB"/>
    <w:rsid w:val="00197AF2"/>
    <w:rsid w:val="001A2FD4"/>
    <w:rsid w:val="001B2EA8"/>
    <w:rsid w:val="001B7841"/>
    <w:rsid w:val="001D1C32"/>
    <w:rsid w:val="001F00A5"/>
    <w:rsid w:val="001F469D"/>
    <w:rsid w:val="00254CF8"/>
    <w:rsid w:val="00262697"/>
    <w:rsid w:val="00273BCE"/>
    <w:rsid w:val="002A63D4"/>
    <w:rsid w:val="002A79CA"/>
    <w:rsid w:val="002D1CAA"/>
    <w:rsid w:val="002F1675"/>
    <w:rsid w:val="002F5806"/>
    <w:rsid w:val="00322666"/>
    <w:rsid w:val="00322C58"/>
    <w:rsid w:val="00327BD2"/>
    <w:rsid w:val="00361463"/>
    <w:rsid w:val="003737DD"/>
    <w:rsid w:val="0039143C"/>
    <w:rsid w:val="003A34D2"/>
    <w:rsid w:val="003A47CF"/>
    <w:rsid w:val="003C0E67"/>
    <w:rsid w:val="003C18A8"/>
    <w:rsid w:val="003D363E"/>
    <w:rsid w:val="00415374"/>
    <w:rsid w:val="004262BE"/>
    <w:rsid w:val="004265FE"/>
    <w:rsid w:val="004302BE"/>
    <w:rsid w:val="004338B8"/>
    <w:rsid w:val="00467678"/>
    <w:rsid w:val="00480C69"/>
    <w:rsid w:val="0049120A"/>
    <w:rsid w:val="00493F5F"/>
    <w:rsid w:val="004A3505"/>
    <w:rsid w:val="004A509C"/>
    <w:rsid w:val="004B43D1"/>
    <w:rsid w:val="00525BD0"/>
    <w:rsid w:val="005462E3"/>
    <w:rsid w:val="00565E26"/>
    <w:rsid w:val="005A0BC4"/>
    <w:rsid w:val="005A5966"/>
    <w:rsid w:val="005C153B"/>
    <w:rsid w:val="005C70C3"/>
    <w:rsid w:val="005D1411"/>
    <w:rsid w:val="005D5C3F"/>
    <w:rsid w:val="005F12FE"/>
    <w:rsid w:val="005F1862"/>
    <w:rsid w:val="005F4D7C"/>
    <w:rsid w:val="00601661"/>
    <w:rsid w:val="00607A7E"/>
    <w:rsid w:val="00634089"/>
    <w:rsid w:val="00644CCB"/>
    <w:rsid w:val="00664BCC"/>
    <w:rsid w:val="00674971"/>
    <w:rsid w:val="006B631B"/>
    <w:rsid w:val="006B6736"/>
    <w:rsid w:val="007057C7"/>
    <w:rsid w:val="007074E5"/>
    <w:rsid w:val="00765DF4"/>
    <w:rsid w:val="00776620"/>
    <w:rsid w:val="007B3F34"/>
    <w:rsid w:val="007B4A4C"/>
    <w:rsid w:val="007F7CBA"/>
    <w:rsid w:val="008611D5"/>
    <w:rsid w:val="008778D5"/>
    <w:rsid w:val="0088153E"/>
    <w:rsid w:val="00893111"/>
    <w:rsid w:val="008A17CF"/>
    <w:rsid w:val="008C31BD"/>
    <w:rsid w:val="008D77DE"/>
    <w:rsid w:val="008E6EB7"/>
    <w:rsid w:val="008F6327"/>
    <w:rsid w:val="008F7628"/>
    <w:rsid w:val="00903180"/>
    <w:rsid w:val="0093175A"/>
    <w:rsid w:val="00934790"/>
    <w:rsid w:val="00944116"/>
    <w:rsid w:val="00945FA3"/>
    <w:rsid w:val="00956396"/>
    <w:rsid w:val="00960ADE"/>
    <w:rsid w:val="00965B96"/>
    <w:rsid w:val="00983E8C"/>
    <w:rsid w:val="00A0055F"/>
    <w:rsid w:val="00A07B58"/>
    <w:rsid w:val="00A268CE"/>
    <w:rsid w:val="00A850EF"/>
    <w:rsid w:val="00A87BB7"/>
    <w:rsid w:val="00A94AF7"/>
    <w:rsid w:val="00A95449"/>
    <w:rsid w:val="00AD7346"/>
    <w:rsid w:val="00AE402E"/>
    <w:rsid w:val="00AE41F6"/>
    <w:rsid w:val="00AE47E7"/>
    <w:rsid w:val="00B31B58"/>
    <w:rsid w:val="00B36133"/>
    <w:rsid w:val="00B5669B"/>
    <w:rsid w:val="00B632BF"/>
    <w:rsid w:val="00BC7F22"/>
    <w:rsid w:val="00BD5939"/>
    <w:rsid w:val="00C04051"/>
    <w:rsid w:val="00C41F0F"/>
    <w:rsid w:val="00C70081"/>
    <w:rsid w:val="00C75014"/>
    <w:rsid w:val="00CC595D"/>
    <w:rsid w:val="00CC66E3"/>
    <w:rsid w:val="00CD3820"/>
    <w:rsid w:val="00CE2C18"/>
    <w:rsid w:val="00CE6B32"/>
    <w:rsid w:val="00D14C4B"/>
    <w:rsid w:val="00D15B0A"/>
    <w:rsid w:val="00D27459"/>
    <w:rsid w:val="00D422A9"/>
    <w:rsid w:val="00D651EB"/>
    <w:rsid w:val="00D74917"/>
    <w:rsid w:val="00DB7F3F"/>
    <w:rsid w:val="00DE0D3E"/>
    <w:rsid w:val="00DE7414"/>
    <w:rsid w:val="00E94F99"/>
    <w:rsid w:val="00F15D75"/>
    <w:rsid w:val="00F34BAF"/>
    <w:rsid w:val="00F40D60"/>
    <w:rsid w:val="00F449B6"/>
    <w:rsid w:val="00F44A4D"/>
    <w:rsid w:val="00F54C82"/>
    <w:rsid w:val="00F562F4"/>
    <w:rsid w:val="00F80627"/>
    <w:rsid w:val="00F85A85"/>
    <w:rsid w:val="00FD6A9E"/>
    <w:rsid w:val="00FF3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5777"/>
    <o:shapelayout v:ext="edit">
      <o:idmap v:ext="edit" data="1"/>
    </o:shapelayout>
  </w:shapeDefaults>
  <w:decimalSymbol w:val=","/>
  <w:listSeparator w:val=";"/>
  <w14:docId w14:val="2E416CDA"/>
  <w15:docId w15:val="{A5B63C72-0569-4BE0-8F33-20741CCFF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15B0A"/>
  </w:style>
  <w:style w:type="paragraph" w:styleId="Fuzeile">
    <w:name w:val="footer"/>
    <w:basedOn w:val="Standard"/>
    <w:link w:val="Fu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15B0A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15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15B0A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F44A4D"/>
    <w:pPr>
      <w:ind w:left="720"/>
      <w:contextualSpacing/>
    </w:pPr>
  </w:style>
  <w:style w:type="table" w:styleId="Tabellenraster">
    <w:name w:val="Table Grid"/>
    <w:basedOn w:val="NormaleTabelle"/>
    <w:uiPriority w:val="59"/>
    <w:rsid w:val="003226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Standard"/>
    <w:uiPriority w:val="99"/>
    <w:semiHidden/>
    <w:unhideWhenUsed/>
    <w:rsid w:val="005C15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Hyperlink">
    <w:name w:val="Hyperlink"/>
    <w:basedOn w:val="Absatz-Standardschriftart"/>
    <w:uiPriority w:val="99"/>
    <w:semiHidden/>
    <w:unhideWhenUsed/>
    <w:rsid w:val="001371E7"/>
    <w:rPr>
      <w:color w:val="0000FF"/>
      <w:u w:val="single"/>
    </w:rPr>
  </w:style>
  <w:style w:type="character" w:styleId="Platzhaltertext">
    <w:name w:val="Placeholder Text"/>
    <w:basedOn w:val="Absatz-Standardschriftart"/>
    <w:uiPriority w:val="99"/>
    <w:semiHidden/>
    <w:rsid w:val="005D5C3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5217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control" Target="activeX/activeX3.xml"/><Relationship Id="rId18" Type="http://schemas.openxmlformats.org/officeDocument/2006/relationships/image" Target="media/image6.wmf"/><Relationship Id="rId26" Type="http://schemas.openxmlformats.org/officeDocument/2006/relationships/image" Target="media/image9.wmf"/><Relationship Id="rId3" Type="http://schemas.openxmlformats.org/officeDocument/2006/relationships/styles" Target="styles.xml"/><Relationship Id="rId21" Type="http://schemas.openxmlformats.org/officeDocument/2006/relationships/control" Target="activeX/activeX7.xml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control" Target="activeX/activeX5.xml"/><Relationship Id="rId25" Type="http://schemas.openxmlformats.org/officeDocument/2006/relationships/control" Target="activeX/activeX10.xml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0" Type="http://schemas.openxmlformats.org/officeDocument/2006/relationships/image" Target="media/image7.wmf"/><Relationship Id="rId29" Type="http://schemas.openxmlformats.org/officeDocument/2006/relationships/image" Target="media/image10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ontrol" Target="activeX/activeX2.xml"/><Relationship Id="rId24" Type="http://schemas.openxmlformats.org/officeDocument/2006/relationships/image" Target="media/image8.wmf"/><Relationship Id="rId32" Type="http://schemas.openxmlformats.org/officeDocument/2006/relationships/control" Target="activeX/activeX14.xml"/><Relationship Id="rId5" Type="http://schemas.openxmlformats.org/officeDocument/2006/relationships/webSettings" Target="webSettings.xml"/><Relationship Id="rId15" Type="http://schemas.openxmlformats.org/officeDocument/2006/relationships/control" Target="activeX/activeX4.xml"/><Relationship Id="rId23" Type="http://schemas.openxmlformats.org/officeDocument/2006/relationships/control" Target="activeX/activeX9.xml"/><Relationship Id="rId28" Type="http://schemas.openxmlformats.org/officeDocument/2006/relationships/control" Target="activeX/activeX12.xml"/><Relationship Id="rId36" Type="http://schemas.openxmlformats.org/officeDocument/2006/relationships/theme" Target="theme/theme1.xml"/><Relationship Id="rId10" Type="http://schemas.openxmlformats.org/officeDocument/2006/relationships/image" Target="media/image2.wmf"/><Relationship Id="rId19" Type="http://schemas.openxmlformats.org/officeDocument/2006/relationships/control" Target="activeX/activeX6.xml"/><Relationship Id="rId31" Type="http://schemas.openxmlformats.org/officeDocument/2006/relationships/image" Target="media/image11.wmf"/><Relationship Id="rId4" Type="http://schemas.openxmlformats.org/officeDocument/2006/relationships/settings" Target="settings.xml"/><Relationship Id="rId9" Type="http://schemas.openxmlformats.org/officeDocument/2006/relationships/control" Target="activeX/activeX1.xml"/><Relationship Id="rId14" Type="http://schemas.openxmlformats.org/officeDocument/2006/relationships/image" Target="media/image4.wmf"/><Relationship Id="rId22" Type="http://schemas.openxmlformats.org/officeDocument/2006/relationships/control" Target="activeX/activeX8.xml"/><Relationship Id="rId27" Type="http://schemas.openxmlformats.org/officeDocument/2006/relationships/control" Target="activeX/activeX11.xml"/><Relationship Id="rId30" Type="http://schemas.openxmlformats.org/officeDocument/2006/relationships/control" Target="activeX/activeX13.xml"/><Relationship Id="rId35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kreis-guetersloh.de/unser-kreis/verwaltung/dsgvo" TargetMode="Externa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8.jpeg"/><Relationship Id="rId3" Type="http://schemas.openxmlformats.org/officeDocument/2006/relationships/image" Target="media/image14.jpg"/><Relationship Id="rId7" Type="http://schemas.openxmlformats.org/officeDocument/2006/relationships/image" Target="media/image70.jpeg"/><Relationship Id="rId2" Type="http://schemas.openxmlformats.org/officeDocument/2006/relationships/image" Target="media/image13.jpeg"/><Relationship Id="rId1" Type="http://schemas.openxmlformats.org/officeDocument/2006/relationships/image" Target="media/image12.jpeg"/><Relationship Id="rId6" Type="http://schemas.openxmlformats.org/officeDocument/2006/relationships/image" Target="media/image60.jpeg"/><Relationship Id="rId5" Type="http://schemas.openxmlformats.org/officeDocument/2006/relationships/image" Target="media/image16.jpg"/><Relationship Id="rId10" Type="http://schemas.openxmlformats.org/officeDocument/2006/relationships/image" Target="media/image10.jpeg"/><Relationship Id="rId4" Type="http://schemas.openxmlformats.org/officeDocument/2006/relationships/image" Target="media/image15.jpg"/><Relationship Id="rId9" Type="http://schemas.openxmlformats.org/officeDocument/2006/relationships/image" Target="media/image9.jpe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0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5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6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7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8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9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4D2AE5-65AB-4416-B3B8-DBC1AA1B2E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1A278A6C.dotm</Template>
  <TotalTime>0</TotalTime>
  <Pages>1</Pages>
  <Words>394</Words>
  <Characters>2483</Characters>
  <Application>Microsoft Office Word</Application>
  <DocSecurity>0</DocSecurity>
  <Lines>20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Kreis Gütersloh</Company>
  <LinksUpToDate>false</LinksUpToDate>
  <CharactersWithSpaces>2872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kgt</dc:creator>
  <cp:lastModifiedBy>Dahlkötter, E.</cp:lastModifiedBy>
  <cp:revision>10</cp:revision>
  <cp:lastPrinted>2021-03-30T14:21:00Z</cp:lastPrinted>
  <dcterms:created xsi:type="dcterms:W3CDTF">2021-03-31T10:50:00Z</dcterms:created>
  <dcterms:modified xsi:type="dcterms:W3CDTF">2021-04-16T13:47:00Z</dcterms:modified>
</cp:coreProperties>
</file>