
<file path=[Content_Types].xml><?xml version="1.0" encoding="utf-8"?>
<Types xmlns="http://schemas.openxmlformats.org/package/2006/content-types">
  <Default Extension="bin" ContentType="application/vnd.ms-office.activeX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activeX/activeX11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activeX/activeX14.xml" ContentType="application/vnd.ms-office.activeX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21AA596" w14:textId="0FF7BA20" w:rsidR="00F44A4D" w:rsidRPr="00956396" w:rsidRDefault="00F44A4D" w:rsidP="00D14C4B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bCs/>
          <w:sz w:val="24"/>
          <w:szCs w:val="24"/>
          <w:u w:val="single"/>
          <w:lang w:val="pl"/>
        </w:rPr>
        <w:t>ZGŁOSZENIE</w:t>
      </w:r>
    </w:p>
    <w:p w14:paraId="134F50CC" w14:textId="184B0EE6" w:rsidR="00F44A4D" w:rsidRPr="00956396" w:rsidRDefault="001A2FD4" w:rsidP="00D74917">
      <w:pPr>
        <w:spacing w:after="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pl"/>
        </w:rPr>
        <w:t>Obozy językowe podczas ferii letnich dla uczniów przyjezdnych z innych krajów uczęszczających doszkółponadpodstawowych (Sek I) oraz szkół zawodowych (BKs)</w:t>
      </w:r>
    </w:p>
    <w:p w14:paraId="64DB6BC3" w14:textId="679278C3" w:rsidR="00197AF2" w:rsidRPr="00956396" w:rsidRDefault="003A34D2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pl"/>
        </w:rPr>
        <w:t>Termin: 02.08-13.08.2021 r., od poniedziałku do piątku, przez 5 godzin każdego dnia</w:t>
      </w:r>
      <w:r>
        <w:rPr>
          <w:rFonts w:ascii="Arial" w:hAnsi="Arial" w:cs="Arial"/>
          <w:sz w:val="20"/>
          <w:szCs w:val="20"/>
          <w:lang w:val="pl"/>
        </w:rPr>
        <w:br/>
      </w:r>
      <w:r>
        <w:rPr>
          <w:rFonts w:ascii="Arial" w:hAnsi="Arial" w:cs="Arial"/>
          <w:b/>
          <w:bCs/>
          <w:sz w:val="20"/>
          <w:szCs w:val="20"/>
          <w:lang w:val="pl"/>
        </w:rPr>
        <w:t>Godziny: 9.00-14.00</w:t>
      </w:r>
      <w:r>
        <w:rPr>
          <w:rFonts w:ascii="Arial" w:hAnsi="Arial" w:cs="Arial"/>
          <w:sz w:val="20"/>
          <w:szCs w:val="20"/>
          <w:lang w:val="pl"/>
        </w:rPr>
        <w:t xml:space="preserve"> (dokładne informacje w potwierdzeniu zgłoszenia)</w:t>
      </w:r>
    </w:p>
    <w:p w14:paraId="50C206E2" w14:textId="77777777" w:rsidR="00BC7F22" w:rsidRPr="00956396" w:rsidRDefault="003D363E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pl"/>
        </w:rPr>
        <w:t>Miejsce: blisko Ciebie</w:t>
      </w:r>
      <w:r>
        <w:rPr>
          <w:rFonts w:ascii="Arial" w:hAnsi="Arial" w:cs="Arial"/>
          <w:sz w:val="20"/>
          <w:szCs w:val="20"/>
          <w:lang w:val="pl"/>
        </w:rPr>
        <w:t xml:space="preserve"> (dokładne informacje w potwierdzeniu zgłoszenia)</w:t>
      </w:r>
    </w:p>
    <w:p w14:paraId="3E8EED49" w14:textId="77777777" w:rsidR="00A95449" w:rsidRPr="00DE0D3E" w:rsidRDefault="00A95449" w:rsidP="00FD6A9E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14:paraId="0C31D38D" w14:textId="77777777" w:rsidR="00322666" w:rsidRPr="004262BE" w:rsidRDefault="007B4A4C" w:rsidP="004262BE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pl"/>
        </w:rPr>
        <w:t>Twoje dane (prosimy wypełniać czytelnie, drukowanymi literami)</w:t>
      </w:r>
    </w:p>
    <w:bookmarkStart w:id="0" w:name="_GoBack"/>
    <w:p w14:paraId="6E8D8D61" w14:textId="584AA455" w:rsidR="00322666" w:rsidRPr="00480C69" w:rsidRDefault="005D5C3F" w:rsidP="002A63D4">
      <w:pPr>
        <w:tabs>
          <w:tab w:val="left" w:pos="7655"/>
        </w:tabs>
        <w:spacing w:after="0" w:line="240" w:lineRule="auto"/>
        <w:ind w:left="426" w:right="-1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16AC79D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81" type="#_x0000_t75" style="width:320.25pt;height:18pt" o:ole="">
            <v:imagedata r:id="rId8" o:title=""/>
          </v:shape>
          <w:control r:id="rId9" w:name="TextBox1" w:shapeid="_x0000_i1081"/>
        </w:object>
      </w:r>
      <w:bookmarkEnd w:id="0"/>
      <w:r>
        <w:rPr>
          <w:lang w:val="pl"/>
        </w:rPr>
        <w:tab/>
      </w:r>
      <w:r>
        <w:rPr>
          <w:rFonts w:ascii="Arial" w:hAnsi="Arial" w:cs="Arial"/>
          <w:sz w:val="20"/>
          <w:szCs w:val="20"/>
          <w:lang w:val="pl"/>
        </w:rPr>
        <w:object w:dxaOrig="225" w:dyaOrig="225" w14:anchorId="71CB93CF">
          <v:shape id="_x0000_i1055" type="#_x0000_t75" style="width:132pt;height:18pt" o:ole="">
            <v:imagedata r:id="rId10" o:title=""/>
          </v:shape>
          <w:control r:id="rId11" w:name="TextBox2" w:shapeid="_x0000_i1055"/>
        </w:object>
      </w:r>
    </w:p>
    <w:p w14:paraId="4775B52E" w14:textId="77777777" w:rsidR="00322666" w:rsidRDefault="002A63D4" w:rsidP="00262697">
      <w:pPr>
        <w:tabs>
          <w:tab w:val="left" w:pos="7655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Nazwisko, imię</w:t>
      </w:r>
      <w:r>
        <w:rPr>
          <w:rFonts w:ascii="Arial" w:hAnsi="Arial" w:cs="Arial"/>
          <w:sz w:val="16"/>
          <w:szCs w:val="16"/>
          <w:lang w:val="pl"/>
        </w:rPr>
        <w:tab/>
        <w:t>Data urodzenia (DD.MM.RRRR)</w:t>
      </w:r>
    </w:p>
    <w:p w14:paraId="09B471C4" w14:textId="62071F29" w:rsidR="00BD5939" w:rsidRPr="00480C69" w:rsidRDefault="004262BE" w:rsidP="00BD5939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29F25074">
          <v:shape id="_x0000_i1057" type="#_x0000_t75" style="width:490.5pt;height:18pt" o:ole="">
            <v:imagedata r:id="rId12" o:title=""/>
          </v:shape>
          <w:control r:id="rId13" w:name="TextBox3" w:shapeid="_x0000_i1057"/>
        </w:object>
      </w:r>
    </w:p>
    <w:p w14:paraId="6A7D2DB0" w14:textId="79815595" w:rsidR="00322666" w:rsidRPr="00480C69" w:rsidRDefault="00322666" w:rsidP="00BD5939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Ulica, numer domu</w:t>
      </w:r>
    </w:p>
    <w:p w14:paraId="5F4EAFB2" w14:textId="7CCCB756" w:rsidR="004262BE" w:rsidRPr="00480C69" w:rsidRDefault="004262BE" w:rsidP="005462E3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50054D7A">
          <v:shape id="_x0000_i1059" type="#_x0000_t75" style="width:491.25pt;height:18pt" o:ole="">
            <v:imagedata r:id="rId14" o:title=""/>
          </v:shape>
          <w:control r:id="rId15" w:name="TextBox4" w:shapeid="_x0000_i1059"/>
        </w:object>
      </w:r>
    </w:p>
    <w:p w14:paraId="68B73C0B" w14:textId="77777777" w:rsidR="00322666" w:rsidRPr="00480C69" w:rsidRDefault="00322666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Kod pocztowy, miejscowość</w:t>
      </w:r>
    </w:p>
    <w:p w14:paraId="58875FEA" w14:textId="55828743" w:rsidR="00322666" w:rsidRPr="00480C69" w:rsidRDefault="004262BE" w:rsidP="00013934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767A2B44">
          <v:shape id="_x0000_i1061" type="#_x0000_t75" style="width:495pt;height:18pt" o:ole="">
            <v:imagedata r:id="rId16" o:title=""/>
          </v:shape>
          <w:control r:id="rId17" w:name="TextBox5" w:shapeid="_x0000_i1061"/>
        </w:object>
      </w:r>
    </w:p>
    <w:p w14:paraId="5C777FC1" w14:textId="77777777" w:rsidR="00934790" w:rsidRPr="00480C69" w:rsidRDefault="003C18A8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Telefon</w:t>
      </w:r>
    </w:p>
    <w:p w14:paraId="6F6CF098" w14:textId="755C9914" w:rsidR="004262BE" w:rsidRDefault="004262BE" w:rsidP="00467678">
      <w:pPr>
        <w:tabs>
          <w:tab w:val="left" w:pos="6804"/>
          <w:tab w:val="left" w:pos="7655"/>
        </w:tabs>
        <w:spacing w:after="0" w:line="240" w:lineRule="auto"/>
        <w:ind w:left="426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47DAC9C3">
          <v:shape id="_x0000_i1063" type="#_x0000_t75" style="width:316.5pt;height:18pt" o:ole="">
            <v:imagedata r:id="rId18" o:title=""/>
          </v:shape>
          <w:control r:id="rId19" w:name="TextBox6" w:shapeid="_x0000_i1063"/>
        </w:object>
      </w:r>
      <w:r>
        <w:rPr>
          <w:rFonts w:ascii="Arial" w:hAnsi="Arial" w:cs="Arial"/>
          <w:sz w:val="16"/>
          <w:szCs w:val="16"/>
          <w:lang w:val="pl"/>
        </w:rPr>
        <w:tab/>
      </w:r>
      <w:r>
        <w:rPr>
          <w:rFonts w:ascii="Arial" w:hAnsi="Arial" w:cs="Arial"/>
          <w:sz w:val="16"/>
          <w:szCs w:val="16"/>
          <w:lang w:val="pl"/>
        </w:rPr>
        <w:tab/>
      </w:r>
      <w:r>
        <w:rPr>
          <w:rFonts w:ascii="Arial" w:hAnsi="Arial" w:cs="Arial"/>
          <w:sz w:val="20"/>
          <w:szCs w:val="20"/>
          <w:lang w:val="pl"/>
        </w:rPr>
        <w:object w:dxaOrig="225" w:dyaOrig="225" w14:anchorId="2F7B13A2">
          <v:shape id="_x0000_i1065" type="#_x0000_t75" style="width:132.75pt;height:18pt" o:ole="">
            <v:imagedata r:id="rId20" o:title=""/>
          </v:shape>
          <w:control r:id="rId21" w:name="TextBox7" w:shapeid="_x0000_i1065"/>
        </w:object>
      </w:r>
    </w:p>
    <w:p w14:paraId="4156DD1F" w14:textId="77777777" w:rsidR="00F34BAF" w:rsidRPr="00480C69" w:rsidRDefault="00F34BAF" w:rsidP="00956396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Jakimi językami się posługujesz?</w:t>
      </w:r>
      <w:r>
        <w:rPr>
          <w:rFonts w:ascii="Arial" w:hAnsi="Arial" w:cs="Arial"/>
          <w:sz w:val="16"/>
          <w:szCs w:val="16"/>
          <w:lang w:val="pl"/>
        </w:rPr>
        <w:tab/>
        <w:t>Czy brałeś(-aś) już udział w obozie językowym?</w:t>
      </w:r>
    </w:p>
    <w:p w14:paraId="3C6DC94D" w14:textId="32790997" w:rsidR="00934790" w:rsidRPr="00956396" w:rsidRDefault="00934790" w:rsidP="00956396">
      <w:pPr>
        <w:tabs>
          <w:tab w:val="left" w:pos="7371"/>
        </w:tabs>
        <w:spacing w:after="0" w:line="240" w:lineRule="auto"/>
        <w:ind w:left="425"/>
        <w:rPr>
          <w:rFonts w:ascii="Arial" w:hAnsi="Arial" w:cs="Arial"/>
          <w:sz w:val="20"/>
          <w:szCs w:val="20"/>
        </w:rPr>
      </w:pPr>
    </w:p>
    <w:p w14:paraId="5AD05D0C" w14:textId="5BE9D7C8" w:rsidR="00C04051" w:rsidRPr="00F449B6" w:rsidRDefault="00C04051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pl"/>
        </w:rPr>
        <w:t>Informacje o Twojej szkole (prosimy wypełniać czytelnie, drukowanymi literami)</w:t>
      </w:r>
    </w:p>
    <w:p w14:paraId="068E798B" w14:textId="2F18FCC5" w:rsidR="005462E3" w:rsidRPr="00480C69" w:rsidRDefault="004262BE" w:rsidP="005462E3">
      <w:pPr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1FAD06DE">
          <v:shape id="_x0000_i1067" type="#_x0000_t75" style="width:495pt;height:18pt" o:ole="">
            <v:imagedata r:id="rId16" o:title=""/>
          </v:shape>
          <w:control r:id="rId22" w:name="TextBox8" w:shapeid="_x0000_i1067"/>
        </w:object>
      </w:r>
    </w:p>
    <w:p w14:paraId="22D9775B" w14:textId="49998C62" w:rsidR="00C04051" w:rsidRPr="00480C69" w:rsidRDefault="007B4A4C" w:rsidP="00956396">
      <w:pPr>
        <w:spacing w:after="6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Do której szkoły chodzisz?</w:t>
      </w:r>
    </w:p>
    <w:p w14:paraId="0BC497D5" w14:textId="760CF5D5" w:rsidR="00C04051" w:rsidRPr="00480C69" w:rsidRDefault="004262BE" w:rsidP="00CC66E3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4BED4465">
          <v:shape id="_x0000_i1069" type="#_x0000_t75" style="width:316.5pt;height:18pt" o:ole="">
            <v:imagedata r:id="rId18" o:title=""/>
          </v:shape>
          <w:control r:id="rId23" w:name="TextBox9" w:shapeid="_x0000_i1069"/>
        </w:object>
      </w:r>
      <w:r>
        <w:rPr>
          <w:lang w:val="pl"/>
        </w:rPr>
        <w:tab/>
      </w:r>
      <w:r>
        <w:rPr>
          <w:rFonts w:ascii="Arial" w:hAnsi="Arial" w:cs="Arial"/>
          <w:sz w:val="20"/>
          <w:szCs w:val="20"/>
          <w:lang w:val="pl"/>
        </w:rPr>
        <w:object w:dxaOrig="225" w:dyaOrig="225" w14:anchorId="6865B70C">
          <v:shape id="_x0000_i1071" type="#_x0000_t75" style="width:134.25pt;height:18pt" o:ole="">
            <v:imagedata r:id="rId24" o:title=""/>
          </v:shape>
          <w:control r:id="rId25" w:name="TextBox10" w:shapeid="_x0000_i1071"/>
        </w:object>
      </w:r>
    </w:p>
    <w:p w14:paraId="10017B95" w14:textId="7B946CB5" w:rsidR="00A95449" w:rsidRPr="00480C69" w:rsidRDefault="00BC7F22" w:rsidP="00467678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Do której klasy chodzisz?</w:t>
      </w:r>
      <w:r>
        <w:rPr>
          <w:rFonts w:ascii="Arial" w:hAnsi="Arial" w:cs="Arial"/>
          <w:sz w:val="16"/>
          <w:szCs w:val="16"/>
          <w:lang w:val="pl"/>
        </w:rPr>
        <w:tab/>
        <w:t>Od kiedy mieszkasz w Niemczech (miesiąc, rok)?</w:t>
      </w:r>
    </w:p>
    <w:p w14:paraId="23EEB542" w14:textId="35975523" w:rsidR="00C04051" w:rsidRPr="00F449B6" w:rsidRDefault="00D422A9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pl"/>
        </w:rPr>
        <w:t>Koszty</w:t>
      </w:r>
    </w:p>
    <w:p w14:paraId="17AC6C50" w14:textId="42987F7F" w:rsidR="00D422A9" w:rsidRPr="00F449B6" w:rsidRDefault="007B4A4C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pl"/>
        </w:rPr>
        <w:t>Udział w obozie językowym jest bezpłatny.</w:t>
      </w:r>
    </w:p>
    <w:p w14:paraId="4CC3E98A" w14:textId="6C984C44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pl"/>
        </w:rPr>
        <w:t>Jeśli do miejsca odbywania się kursu będziesz dojeżdżać autobusem, otrzymasz darmowe bilety. Więcej informacji udzielimy w potwierdzeniu zgłoszenia.</w:t>
      </w:r>
    </w:p>
    <w:p w14:paraId="12E340FB" w14:textId="1C1DB333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</w:p>
    <w:p w14:paraId="33409B9A" w14:textId="3A7067C5" w:rsidR="00FD6A9E" w:rsidRPr="00F449B6" w:rsidRDefault="00ED1830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Times New Roman" w:hAnsi="Times New Roman" w:cs="Times New Roman"/>
          <w:noProof/>
          <w:sz w:val="24"/>
          <w:szCs w:val="24"/>
          <w:lang w:eastAsia="de-D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5C9CAA8" wp14:editId="75BBC222">
                <wp:simplePos x="0" y="0"/>
                <wp:positionH relativeFrom="column">
                  <wp:posOffset>2465550</wp:posOffset>
                </wp:positionH>
                <wp:positionV relativeFrom="page">
                  <wp:posOffset>6213158</wp:posOffset>
                </wp:positionV>
                <wp:extent cx="8550000" cy="169200"/>
                <wp:effectExtent l="0" t="635" r="3175" b="3175"/>
                <wp:wrapNone/>
                <wp:docPr id="7" name="Textfeld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8550000" cy="16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705323" w14:textId="4970FD8C" w:rsidR="00ED1830" w:rsidRDefault="00ED1830" w:rsidP="00ED183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[POLNISCH]</w:t>
                            </w:r>
                          </w:p>
                        </w:txbxContent>
                      </wps:txbx>
                      <wps:bodyPr rot="0" vertOverflow="clip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15C9CAA8" id="_x0000_t202" coordsize="21600,21600" o:spt="202" path="m,l,21600r21600,l21600,xe">
                <v:stroke joinstyle="miter"/>
                <v:path gradientshapeok="t" o:connecttype="rect"/>
              </v:shapetype>
              <v:shape id="Textfeld 7" o:spid="_x0000_s1026" type="#_x0000_t202" style="position:absolute;left:0;text-align:left;margin-left:194.15pt;margin-top:489.25pt;width:673.25pt;height:13.3pt;rotation:-90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" filled="f" stroked="f">
                <v:textbox inset="0,0,0,0">
                  <w:txbxContent>
                    <w:p w14:paraId="79705323" w14:textId="4970FD8C" w:rsidR="00ED1830" w:rsidRDefault="00ED1830" w:rsidP="00ED1830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[POLNISCH]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C70C3">
        <w:rPr>
          <w:rFonts w:ascii="Arial" w:hAnsi="Arial" w:cs="Arial"/>
          <w:b/>
          <w:bCs/>
          <w:sz w:val="18"/>
          <w:szCs w:val="18"/>
          <w:lang w:val="pl"/>
        </w:rPr>
        <w:t>Oświadczenie o zgodzie na udział</w:t>
      </w:r>
    </w:p>
    <w:p w14:paraId="509E222F" w14:textId="305FC628" w:rsidR="007B3F34" w:rsidRPr="002B0906" w:rsidRDefault="007B3F34" w:rsidP="007B3F34">
      <w:pPr>
        <w:spacing w:after="40" w:line="240" w:lineRule="auto"/>
        <w:ind w:left="425"/>
        <w:rPr>
          <w:rFonts w:ascii="Arial" w:hAnsi="Arial" w:cs="Arial"/>
          <w:sz w:val="18"/>
          <w:szCs w:val="18"/>
          <w:lang w:val="pl"/>
        </w:rPr>
      </w:pPr>
      <w:r>
        <w:rPr>
          <w:rFonts w:ascii="Arial" w:hAnsi="Arial" w:cs="Arial"/>
          <w:sz w:val="18"/>
          <w:szCs w:val="18"/>
          <w:lang w:val="pl"/>
        </w:rPr>
        <w:t>Wyrażam zgodę na udział mojego dziecka w bezpłatnym kursie językowym odbywającym się podczas ferii. Przyjmuję do</w:t>
      </w:r>
      <w:r w:rsidR="006F1C59">
        <w:rPr>
          <w:rFonts w:ascii="Arial" w:hAnsi="Arial" w:cs="Arial"/>
          <w:sz w:val="18"/>
          <w:szCs w:val="18"/>
          <w:lang w:val="pl"/>
        </w:rPr>
        <w:t> </w:t>
      </w:r>
      <w:r>
        <w:rPr>
          <w:rFonts w:ascii="Arial" w:hAnsi="Arial" w:cs="Arial"/>
          <w:sz w:val="18"/>
          <w:szCs w:val="18"/>
          <w:lang w:val="pl"/>
        </w:rPr>
        <w:t>wiadomości, że moje dziecko może wziąć udział w kursie językowym dopiero po pisemnym potwierdzeniu przez lokalne centrum integracji powiatu Gütersloh (Kommunales Integrationszentrum).</w:t>
      </w:r>
    </w:p>
    <w:p w14:paraId="5D924A9A" w14:textId="77777777" w:rsidR="007B3F34" w:rsidRPr="002B0906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  <w:lang w:val="pl"/>
        </w:rPr>
      </w:pPr>
      <w:r>
        <w:rPr>
          <w:rFonts w:ascii="Arial" w:hAnsi="Arial" w:cs="Arial"/>
          <w:sz w:val="18"/>
          <w:szCs w:val="18"/>
          <w:lang w:val="pl"/>
        </w:rPr>
        <w:t xml:space="preserve">Wyrażam zgodę na przekazanie moich danych podmiotowi prowadzącemu. Wyrażam zgodę na udział mojego dziecka w wycieczkach. Poinformuję moje dziecko o konieczności postępowania zgodnie z wytycznymi osób prowadzących kurs. Będę ubierać moje dziecko stosownie do pogody. Zapewnię mojemu dziecku maseczkę ochronną. </w:t>
      </w:r>
    </w:p>
    <w:p w14:paraId="5044D481" w14:textId="77777777" w:rsidR="007B3F34" w:rsidRPr="002B0906" w:rsidRDefault="007B3F34" w:rsidP="00ED1830">
      <w:pPr>
        <w:spacing w:after="40" w:line="240" w:lineRule="auto"/>
        <w:ind w:left="425"/>
        <w:rPr>
          <w:rFonts w:ascii="Arial" w:hAnsi="Arial" w:cs="Arial"/>
          <w:sz w:val="18"/>
          <w:szCs w:val="18"/>
          <w:lang w:val="pl"/>
        </w:rPr>
      </w:pPr>
      <w:r>
        <w:rPr>
          <w:rFonts w:ascii="Arial" w:hAnsi="Arial" w:cs="Arial"/>
          <w:sz w:val="18"/>
          <w:szCs w:val="18"/>
          <w:lang w:val="pl"/>
        </w:rPr>
        <w:t xml:space="preserve">Zaświadczam, że moje dziecko nie cierpi na choroby ani dolegliwości zdrowotne, które uniemożliwiałyby udział. </w:t>
      </w:r>
    </w:p>
    <w:p w14:paraId="7B993B8A" w14:textId="49B885C7" w:rsidR="007B3F34" w:rsidRPr="002B0906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  <w:lang w:val="pl"/>
        </w:rPr>
      </w:pPr>
      <w:r>
        <w:rPr>
          <w:rFonts w:ascii="Arial" w:hAnsi="Arial" w:cs="Arial"/>
          <w:sz w:val="18"/>
          <w:szCs w:val="18"/>
          <w:lang w:val="pl"/>
        </w:rPr>
        <w:t xml:space="preserve">W ciągu dnia moje dziecko musi przyjmować następujące leki: </w:t>
      </w:r>
      <w:r>
        <w:rPr>
          <w:rFonts w:ascii="Arial" w:hAnsi="Arial" w:cs="Arial"/>
          <w:sz w:val="20"/>
          <w:szCs w:val="20"/>
          <w:lang w:val="pl"/>
        </w:rPr>
        <w:object w:dxaOrig="225" w:dyaOrig="225" w14:anchorId="212C37D4">
          <v:shape id="_x0000_i1073" type="#_x0000_t75" style="width:243pt;height:18pt" o:ole="">
            <v:imagedata r:id="rId26" o:title=""/>
          </v:shape>
          <w:control r:id="rId27" w:name="TextBox14" w:shapeid="_x0000_i1073"/>
        </w:object>
      </w:r>
    </w:p>
    <w:p w14:paraId="408E25CD" w14:textId="77777777" w:rsidR="00634089" w:rsidRPr="002B0906" w:rsidRDefault="00634089" w:rsidP="007B3F34">
      <w:pPr>
        <w:spacing w:after="40" w:line="240" w:lineRule="auto"/>
        <w:ind w:left="425"/>
        <w:rPr>
          <w:rFonts w:ascii="Arial" w:hAnsi="Arial" w:cs="Arial"/>
          <w:sz w:val="16"/>
          <w:szCs w:val="16"/>
          <w:lang w:val="pl"/>
        </w:rPr>
      </w:pPr>
    </w:p>
    <w:p w14:paraId="284D0F4D" w14:textId="77CDEFC7" w:rsidR="00956396" w:rsidRPr="002B0906" w:rsidRDefault="007B3F34" w:rsidP="00A94AF7">
      <w:pPr>
        <w:tabs>
          <w:tab w:val="left" w:pos="709"/>
          <w:tab w:val="left" w:pos="6379"/>
          <w:tab w:val="left" w:pos="6946"/>
        </w:tabs>
        <w:spacing w:after="0" w:line="240" w:lineRule="auto"/>
        <w:ind w:left="425"/>
        <w:rPr>
          <w:rFonts w:ascii="Arial" w:hAnsi="Arial" w:cs="Arial"/>
          <w:sz w:val="18"/>
          <w:szCs w:val="18"/>
          <w:lang w:val="pl"/>
        </w:rPr>
      </w:pPr>
      <w:r>
        <w:rPr>
          <w:rFonts w:ascii="Arial" w:hAnsi="Arial" w:cs="Arial"/>
          <w:sz w:val="18"/>
          <w:szCs w:val="18"/>
          <w:lang w:val="pl"/>
        </w:rPr>
        <w:t xml:space="preserve">Wyrażam zgodę na publikację zdjęć:   </w:t>
      </w:r>
      <w:r>
        <w:rPr>
          <w:rFonts w:ascii="Arial" w:hAnsi="Arial" w:cs="Arial"/>
          <w:sz w:val="20"/>
          <w:szCs w:val="20"/>
          <w:lang w:val="pl"/>
        </w:rPr>
        <w:t xml:space="preserve"> </w:t>
      </w:r>
      <w:r>
        <w:rPr>
          <w:rFonts w:ascii="Arial" w:hAnsi="Arial" w:cs="Arial"/>
          <w:sz w:val="18"/>
          <w:szCs w:val="18"/>
          <w:lang w:val="pl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" w:name="Kontrollkästchen1"/>
      <w:r>
        <w:rPr>
          <w:rFonts w:ascii="Arial" w:hAnsi="Arial" w:cs="Arial"/>
          <w:sz w:val="18"/>
          <w:szCs w:val="18"/>
          <w:lang w:val="pl"/>
        </w:rPr>
        <w:instrText xml:space="preserve"> FORMCHECKBOX </w:instrText>
      </w:r>
      <w:r w:rsidR="002B0906">
        <w:rPr>
          <w:rFonts w:ascii="Arial" w:hAnsi="Arial" w:cs="Arial"/>
          <w:sz w:val="18"/>
          <w:szCs w:val="18"/>
          <w:lang w:val="pl"/>
        </w:rPr>
      </w:r>
      <w:r w:rsidR="002B0906">
        <w:rPr>
          <w:rFonts w:ascii="Arial" w:hAnsi="Arial" w:cs="Arial"/>
          <w:sz w:val="18"/>
          <w:szCs w:val="18"/>
          <w:lang w:val="pl"/>
        </w:rPr>
        <w:fldChar w:fldCharType="separate"/>
      </w:r>
      <w:r>
        <w:rPr>
          <w:rFonts w:ascii="Arial" w:hAnsi="Arial" w:cs="Arial"/>
          <w:sz w:val="18"/>
          <w:szCs w:val="18"/>
          <w:lang w:val="pl"/>
        </w:rPr>
        <w:fldChar w:fldCharType="end"/>
      </w:r>
      <w:bookmarkEnd w:id="1"/>
      <w:r>
        <w:rPr>
          <w:rFonts w:ascii="Arial" w:hAnsi="Arial" w:cs="Arial"/>
          <w:sz w:val="18"/>
          <w:szCs w:val="18"/>
          <w:lang w:val="pl"/>
        </w:rPr>
        <w:t xml:space="preserve">   tak</w:t>
      </w:r>
      <w:r w:rsidR="006F1C59">
        <w:rPr>
          <w:rFonts w:ascii="Arial" w:hAnsi="Arial" w:cs="Arial"/>
          <w:sz w:val="18"/>
          <w:szCs w:val="18"/>
          <w:lang w:val="pl"/>
        </w:rPr>
        <w:t xml:space="preserve">             </w:t>
      </w:r>
      <w:r>
        <w:rPr>
          <w:rFonts w:ascii="Arial" w:hAnsi="Arial" w:cs="Arial"/>
          <w:sz w:val="20"/>
          <w:szCs w:val="20"/>
          <w:lang w:val="pl"/>
        </w:rPr>
        <w:fldChar w:fldCharType="begin">
          <w:ffData>
            <w:name w:val="Kontrollkästchen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2" w:name="Kontrollkästchen2"/>
      <w:r>
        <w:rPr>
          <w:rFonts w:ascii="Arial" w:hAnsi="Arial" w:cs="Arial"/>
          <w:sz w:val="20"/>
          <w:szCs w:val="20"/>
          <w:lang w:val="pl"/>
        </w:rPr>
        <w:instrText xml:space="preserve"> FORMCHECKBOX </w:instrText>
      </w:r>
      <w:r w:rsidR="002B0906">
        <w:rPr>
          <w:rFonts w:ascii="Arial" w:hAnsi="Arial" w:cs="Arial"/>
          <w:sz w:val="20"/>
          <w:szCs w:val="20"/>
          <w:lang w:val="pl"/>
        </w:rPr>
      </w:r>
      <w:r w:rsidR="002B0906">
        <w:rPr>
          <w:rFonts w:ascii="Arial" w:hAnsi="Arial" w:cs="Arial"/>
          <w:sz w:val="20"/>
          <w:szCs w:val="20"/>
          <w:lang w:val="pl"/>
        </w:rPr>
        <w:fldChar w:fldCharType="separate"/>
      </w:r>
      <w:r>
        <w:rPr>
          <w:rFonts w:ascii="Arial" w:hAnsi="Arial" w:cs="Arial"/>
          <w:sz w:val="20"/>
          <w:szCs w:val="20"/>
          <w:lang w:val="pl"/>
        </w:rPr>
        <w:fldChar w:fldCharType="end"/>
      </w:r>
      <w:bookmarkEnd w:id="2"/>
      <w:r>
        <w:rPr>
          <w:rFonts w:ascii="Arial" w:hAnsi="Arial" w:cs="Arial"/>
          <w:sz w:val="18"/>
          <w:szCs w:val="18"/>
          <w:lang w:val="pl"/>
        </w:rPr>
        <w:t xml:space="preserve">   nie</w:t>
      </w:r>
    </w:p>
    <w:p w14:paraId="2F50D10B" w14:textId="77777777" w:rsidR="007B3F34" w:rsidRPr="002B0906" w:rsidRDefault="007B3F34" w:rsidP="00956396">
      <w:pPr>
        <w:tabs>
          <w:tab w:val="left" w:pos="709"/>
          <w:tab w:val="left" w:pos="6379"/>
          <w:tab w:val="left" w:pos="7938"/>
        </w:tabs>
        <w:spacing w:after="0" w:line="240" w:lineRule="auto"/>
        <w:ind w:left="425"/>
        <w:rPr>
          <w:rFonts w:ascii="Arial" w:hAnsi="Arial" w:cs="Arial"/>
          <w:sz w:val="16"/>
          <w:szCs w:val="16"/>
          <w:lang w:val="pl"/>
        </w:rPr>
      </w:pPr>
    </w:p>
    <w:p w14:paraId="4A706531" w14:textId="2415232A" w:rsidR="00A94AF7" w:rsidRPr="002B0906" w:rsidRDefault="007B3F34" w:rsidP="00A94AF7">
      <w:pPr>
        <w:tabs>
          <w:tab w:val="left" w:pos="709"/>
          <w:tab w:val="left" w:pos="6379"/>
          <w:tab w:val="left" w:pos="7655"/>
          <w:tab w:val="left" w:pos="8931"/>
        </w:tabs>
        <w:spacing w:after="0" w:line="240" w:lineRule="auto"/>
        <w:ind w:left="425"/>
        <w:rPr>
          <w:rFonts w:ascii="Arial" w:hAnsi="Arial" w:cs="Arial"/>
          <w:sz w:val="18"/>
          <w:szCs w:val="18"/>
          <w:lang w:val="pl"/>
        </w:rPr>
      </w:pPr>
      <w:r>
        <w:rPr>
          <w:rFonts w:ascii="Arial" w:hAnsi="Arial" w:cs="Arial"/>
          <w:sz w:val="18"/>
          <w:szCs w:val="18"/>
          <w:lang w:val="pl"/>
        </w:rPr>
        <w:t xml:space="preserve">Wyrażam zgodę na udział mojego dziecka w ankiecie na temat treści kursu językowego:   </w:t>
      </w:r>
      <w:r>
        <w:rPr>
          <w:rFonts w:ascii="Arial" w:hAnsi="Arial" w:cs="Arial"/>
          <w:sz w:val="20"/>
          <w:szCs w:val="20"/>
          <w:lang w:val="pl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Arial" w:hAnsi="Arial" w:cs="Arial"/>
          <w:sz w:val="20"/>
          <w:szCs w:val="20"/>
          <w:lang w:val="pl"/>
        </w:rPr>
        <w:instrText xml:space="preserve"> FORMCHECKBOX </w:instrText>
      </w:r>
      <w:r w:rsidR="002B0906">
        <w:rPr>
          <w:rFonts w:ascii="Arial" w:hAnsi="Arial" w:cs="Arial"/>
          <w:sz w:val="20"/>
          <w:szCs w:val="20"/>
          <w:lang w:val="pl"/>
        </w:rPr>
      </w:r>
      <w:r w:rsidR="002B0906">
        <w:rPr>
          <w:rFonts w:ascii="Arial" w:hAnsi="Arial" w:cs="Arial"/>
          <w:sz w:val="20"/>
          <w:szCs w:val="20"/>
          <w:lang w:val="pl"/>
        </w:rPr>
        <w:fldChar w:fldCharType="separate"/>
      </w:r>
      <w:r>
        <w:rPr>
          <w:rFonts w:ascii="Arial" w:hAnsi="Arial" w:cs="Arial"/>
          <w:sz w:val="20"/>
          <w:szCs w:val="20"/>
          <w:lang w:val="pl"/>
        </w:rPr>
        <w:fldChar w:fldCharType="end"/>
      </w:r>
      <w:r>
        <w:rPr>
          <w:rFonts w:ascii="Arial" w:hAnsi="Arial" w:cs="Arial"/>
          <w:sz w:val="18"/>
          <w:szCs w:val="18"/>
          <w:lang w:val="pl"/>
        </w:rPr>
        <w:t xml:space="preserve">   tak</w:t>
      </w:r>
      <w:r w:rsidR="006F1C59">
        <w:rPr>
          <w:rFonts w:ascii="Arial" w:hAnsi="Arial" w:cs="Arial"/>
          <w:sz w:val="18"/>
          <w:szCs w:val="18"/>
          <w:lang w:val="pl"/>
        </w:rPr>
        <w:t xml:space="preserve">             </w:t>
      </w:r>
      <w:r>
        <w:rPr>
          <w:rFonts w:ascii="Arial" w:hAnsi="Arial" w:cs="Arial"/>
          <w:sz w:val="20"/>
          <w:szCs w:val="20"/>
          <w:lang w:val="pl"/>
        </w:rPr>
        <w:fldChar w:fldCharType="begin">
          <w:ffData>
            <w:name w:val="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Arial" w:hAnsi="Arial" w:cs="Arial"/>
          <w:sz w:val="20"/>
          <w:szCs w:val="20"/>
          <w:lang w:val="pl"/>
        </w:rPr>
        <w:instrText xml:space="preserve"> FORMCHECKBOX </w:instrText>
      </w:r>
      <w:r w:rsidR="002B0906">
        <w:rPr>
          <w:rFonts w:ascii="Arial" w:hAnsi="Arial" w:cs="Arial"/>
          <w:sz w:val="20"/>
          <w:szCs w:val="20"/>
          <w:lang w:val="pl"/>
        </w:rPr>
      </w:r>
      <w:r w:rsidR="002B0906">
        <w:rPr>
          <w:rFonts w:ascii="Arial" w:hAnsi="Arial" w:cs="Arial"/>
          <w:sz w:val="20"/>
          <w:szCs w:val="20"/>
          <w:lang w:val="pl"/>
        </w:rPr>
        <w:fldChar w:fldCharType="separate"/>
      </w:r>
      <w:r>
        <w:rPr>
          <w:rFonts w:ascii="Arial" w:hAnsi="Arial" w:cs="Arial"/>
          <w:sz w:val="20"/>
          <w:szCs w:val="20"/>
          <w:lang w:val="pl"/>
        </w:rPr>
        <w:fldChar w:fldCharType="end"/>
      </w:r>
      <w:r>
        <w:rPr>
          <w:rFonts w:ascii="Arial" w:hAnsi="Arial" w:cs="Arial"/>
          <w:sz w:val="20"/>
          <w:szCs w:val="20"/>
          <w:lang w:val="pl"/>
        </w:rPr>
        <w:t xml:space="preserve"> </w:t>
      </w:r>
      <w:r>
        <w:rPr>
          <w:rFonts w:ascii="Arial" w:hAnsi="Arial" w:cs="Arial"/>
          <w:sz w:val="18"/>
          <w:szCs w:val="18"/>
          <w:lang w:val="pl"/>
        </w:rPr>
        <w:t xml:space="preserve">  nie</w:t>
      </w:r>
    </w:p>
    <w:p w14:paraId="54E6EC9B" w14:textId="77777777" w:rsidR="007B3F34" w:rsidRPr="002B0906" w:rsidRDefault="007B3F34" w:rsidP="00A94AF7">
      <w:pPr>
        <w:tabs>
          <w:tab w:val="left" w:pos="709"/>
          <w:tab w:val="left" w:pos="8931"/>
          <w:tab w:val="right" w:pos="10206"/>
        </w:tabs>
        <w:spacing w:after="40" w:line="240" w:lineRule="auto"/>
        <w:ind w:left="425"/>
        <w:rPr>
          <w:rFonts w:ascii="Arial" w:hAnsi="Arial" w:cs="Arial"/>
          <w:sz w:val="16"/>
          <w:szCs w:val="16"/>
          <w:lang w:val="pl"/>
        </w:rPr>
      </w:pPr>
    </w:p>
    <w:p w14:paraId="3A0FCE0D" w14:textId="77777777" w:rsidR="003C18A8" w:rsidRPr="002B0906" w:rsidRDefault="00CE2C18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  <w:lang w:val="pl"/>
        </w:rPr>
      </w:pPr>
      <w:r>
        <w:rPr>
          <w:rFonts w:ascii="Arial" w:hAnsi="Arial" w:cs="Arial"/>
          <w:b/>
          <w:bCs/>
          <w:sz w:val="18"/>
          <w:szCs w:val="18"/>
          <w:lang w:val="pl"/>
        </w:rPr>
        <w:t>Dodatkowo w przypadku niepełnoletnich uczestników kursu:</w:t>
      </w:r>
    </w:p>
    <w:p w14:paraId="0B60971A" w14:textId="77777777" w:rsidR="00934790" w:rsidRPr="002B0906" w:rsidRDefault="00601661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  <w:lang w:val="pl"/>
        </w:rPr>
      </w:pPr>
      <w:r>
        <w:rPr>
          <w:rFonts w:ascii="Arial" w:hAnsi="Arial" w:cs="Arial"/>
          <w:b/>
          <w:bCs/>
          <w:sz w:val="18"/>
          <w:szCs w:val="18"/>
          <w:lang w:val="pl"/>
        </w:rPr>
        <w:t>(informacja: wypełniać tylko wtedy, gdy uczeń nie ukończył 18 roku życia)</w:t>
      </w:r>
    </w:p>
    <w:p w14:paraId="139173C6" w14:textId="757959E2" w:rsidR="00F85A85" w:rsidRPr="00F449B6" w:rsidRDefault="00F449B6" w:rsidP="00F449B6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38668C25">
          <v:shape id="_x0000_i1075" type="#_x0000_t75" style="width:495pt;height:18pt" o:ole="">
            <v:imagedata r:id="rId16" o:title=""/>
          </v:shape>
          <w:control r:id="rId28" w:name="TextBox11" w:shapeid="_x0000_i1075"/>
        </w:object>
      </w:r>
    </w:p>
    <w:p w14:paraId="4E1336AA" w14:textId="77777777" w:rsidR="00934790" w:rsidRPr="005F12FE" w:rsidRDefault="0093479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Nazwisko i imię matki, ojca albo opiekuna prawnego</w:t>
      </w:r>
    </w:p>
    <w:p w14:paraId="5224F963" w14:textId="7BC0AB23" w:rsidR="00934790" w:rsidRPr="00F449B6" w:rsidRDefault="00F449B6" w:rsidP="002A63D4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511B2FE5">
          <v:shape id="_x0000_i1077" type="#_x0000_t75" style="width:495.75pt;height:18pt" o:ole="">
            <v:imagedata r:id="rId29" o:title=""/>
          </v:shape>
          <w:control r:id="rId30" w:name="TextBox12" w:shapeid="_x0000_i1077"/>
        </w:object>
      </w:r>
    </w:p>
    <w:p w14:paraId="6F803ECD" w14:textId="77777777" w:rsidR="00525BD0" w:rsidRPr="005F12FE" w:rsidRDefault="00525BD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Numer telefonu na potrzeby nagłych sytuacji, pod którym można skontaktować się z matką, ojcem albo opiekunem prawnym</w:t>
      </w:r>
    </w:p>
    <w:p w14:paraId="25F637A2" w14:textId="1AE70A1C" w:rsidR="00F85A85" w:rsidRPr="00F449B6" w:rsidRDefault="00F449B6" w:rsidP="00A94AF7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1B0956D6">
          <v:shape id="_x0000_i1079" type="#_x0000_t75" style="width:206.25pt;height:18pt" o:ole="">
            <v:imagedata r:id="rId31" o:title=""/>
          </v:shape>
          <w:control r:id="rId32" w:name="TextBox13" w:shapeid="_x0000_i1079"/>
        </w:object>
      </w:r>
      <w:r>
        <w:rPr>
          <w:rFonts w:ascii="Arial" w:hAnsi="Arial" w:cs="Arial"/>
          <w:sz w:val="16"/>
          <w:szCs w:val="16"/>
          <w:lang w:val="pl"/>
        </w:rPr>
        <w:tab/>
        <w:t>______________________________________________________________</w:t>
      </w:r>
    </w:p>
    <w:p w14:paraId="71C110C0" w14:textId="10E91CCC" w:rsidR="000D5B52" w:rsidRDefault="00AD7346" w:rsidP="005F4D7C">
      <w:pPr>
        <w:tabs>
          <w:tab w:val="left" w:pos="4820"/>
        </w:tabs>
        <w:spacing w:after="0" w:line="240" w:lineRule="auto"/>
        <w:ind w:left="4820" w:hanging="439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Miejscowość, data</w:t>
      </w:r>
      <w:r>
        <w:rPr>
          <w:rFonts w:ascii="Arial" w:hAnsi="Arial" w:cs="Arial"/>
          <w:sz w:val="16"/>
          <w:szCs w:val="16"/>
          <w:lang w:val="pl"/>
        </w:rPr>
        <w:tab/>
        <w:t xml:space="preserve">W przypadku niepełnoletnich uczestników kursu podpis matki, </w:t>
      </w:r>
      <w:r w:rsidR="006F1C59">
        <w:rPr>
          <w:rFonts w:ascii="Arial" w:hAnsi="Arial" w:cs="Arial"/>
          <w:sz w:val="16"/>
          <w:szCs w:val="16"/>
          <w:lang w:val="pl"/>
        </w:rPr>
        <w:br/>
      </w:r>
      <w:r>
        <w:rPr>
          <w:rFonts w:ascii="Arial" w:hAnsi="Arial" w:cs="Arial"/>
          <w:sz w:val="16"/>
          <w:szCs w:val="16"/>
          <w:lang w:val="pl"/>
        </w:rPr>
        <w:t>ojca albo opiekuna prawnego</w:t>
      </w:r>
    </w:p>
    <w:sectPr w:rsidR="000D5B52" w:rsidSect="003C0E67">
      <w:headerReference w:type="default" r:id="rId33"/>
      <w:footerReference w:type="default" r:id="rId34"/>
      <w:pgSz w:w="11906" w:h="16838"/>
      <w:pgMar w:top="1097" w:right="566" w:bottom="426" w:left="993" w:header="0" w:footer="62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01D0A28" w14:textId="77777777" w:rsidR="002A63D4" w:rsidRDefault="002A63D4" w:rsidP="00D15B0A">
      <w:pPr>
        <w:spacing w:after="0" w:line="240" w:lineRule="auto"/>
      </w:pPr>
      <w:r>
        <w:separator/>
      </w:r>
    </w:p>
  </w:endnote>
  <w:endnote w:type="continuationSeparator" w:id="0">
    <w:p w14:paraId="478BFEB4" w14:textId="77777777" w:rsidR="002A63D4" w:rsidRDefault="002A63D4" w:rsidP="00D15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2F6551D" w14:textId="77777777" w:rsidR="002A63D4" w:rsidRPr="00AE41F6" w:rsidRDefault="002A63D4" w:rsidP="00F34BAF">
    <w:pPr>
      <w:ind w:left="426"/>
      <w:rPr>
        <w:sz w:val="16"/>
        <w:szCs w:val="16"/>
      </w:rPr>
    </w:pPr>
    <w:r>
      <w:rPr>
        <w:rFonts w:ascii="Arial" w:hAnsi="Arial"/>
        <w:noProof/>
        <w:sz w:val="16"/>
        <w:szCs w:val="16"/>
        <w:lang w:eastAsia="de-DE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088DE43" wp14:editId="43D783BB">
              <wp:simplePos x="0" y="0"/>
              <wp:positionH relativeFrom="margin">
                <wp:posOffset>227861</wp:posOffset>
              </wp:positionH>
              <wp:positionV relativeFrom="paragraph">
                <wp:posOffset>306769</wp:posOffset>
              </wp:positionV>
              <wp:extent cx="6321287" cy="354563"/>
              <wp:effectExtent l="0" t="0" r="22860" b="26670"/>
              <wp:wrapNone/>
              <wp:docPr id="30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21287" cy="354563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CADD107" w14:textId="133280C1" w:rsidR="002A63D4" w:rsidRPr="006F1C59" w:rsidRDefault="002A63D4" w:rsidP="00AE41F6">
                          <w:pPr>
                            <w:spacing w:after="0" w:line="240" w:lineRule="auto"/>
                            <w:ind w:left="-142"/>
                            <w:jc w:val="center"/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 w:rsidRPr="006F1C59"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pl"/>
                            </w:rPr>
                            <w:t>Kontakt: lokalne centrum integracji (Kommunales Integrationszentrum), Erika Dahlkötter, tel.: 05241/85-1545,</w:t>
                          </w:r>
                          <w:r w:rsidR="006F1C59" w:rsidRPr="006F1C59"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pl"/>
                            </w:rPr>
                            <w:br/>
                          </w:r>
                          <w:r w:rsidRPr="006F1C59"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pl"/>
                            </w:rPr>
                            <w:t>e-mail: e.dahlkoetter@kreis-guetersloh.de</w:t>
                          </w:r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0088DE43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7" type="#_x0000_t202" style="position:absolute;left:0;text-align:left;margin-left:17.95pt;margin-top:24.15pt;width:497.75pt;height:27.9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">
              <v:textbox>
                <w:txbxContent>
                  <w:p w14:paraId="6CADD107" w14:textId="133280C1" w:rsidR="002A63D4" w:rsidRPr="006F1C59" w:rsidRDefault="002A63D4" w:rsidP="00AE41F6">
                    <w:pPr>
                      <w:spacing w:after="0" w:line="240" w:lineRule="auto"/>
                      <w:ind w:left="-142"/>
                      <w:jc w:val="center"/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</w:pPr>
                    <w:r w:rsidRPr="006F1C59"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pl"/>
                      </w:rPr>
                      <w:t>Kontakt: lokalne centrum integracji (Kommunales Integrationszentrum), Erika Dahlkötter, tel.: 05241/85-1545,</w:t>
                    </w:r>
                    <w:r w:rsidR="006F1C59" w:rsidRPr="006F1C59"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pl"/>
                      </w:rPr>
                      <w:br/>
                    </w:r>
                    <w:r w:rsidRPr="006F1C59"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pl"/>
                      </w:rPr>
                      <w:t>e-mail: e.dahlkoetter@kreis-guetersloh.de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ascii="Arial" w:hAnsi="Arial"/>
        <w:noProof/>
        <w:sz w:val="16"/>
        <w:szCs w:val="16"/>
        <w:lang w:val="pl"/>
      </w:rPr>
      <w:t>Informacje wymagane na podstawie ogólnego rozporządzenia o ochronie danych UE (RODO UE) można znaleźć na naszej stronie internetowej</w:t>
    </w:r>
    <w:r>
      <w:rPr>
        <w:rFonts w:ascii="Arial" w:hAnsi="Arial"/>
        <w:noProof/>
        <w:color w:val="1F497D"/>
        <w:sz w:val="16"/>
        <w:szCs w:val="16"/>
        <w:lang w:val="pl"/>
      </w:rPr>
      <w:t xml:space="preserve"> </w:t>
    </w:r>
    <w:hyperlink r:id="rId1" w:history="1">
      <w:r>
        <w:rPr>
          <w:rStyle w:val="Hyperlink"/>
          <w:rFonts w:ascii="Arial" w:eastAsiaTheme="minorEastAsia" w:hAnsi="Arial" w:cs="Arial"/>
          <w:noProof/>
          <w:sz w:val="16"/>
          <w:szCs w:val="16"/>
          <w:lang w:val="pl"/>
        </w:rPr>
        <w:t>https://www.kreis-guetersloh.de/unser-kreis/verwaltung/dsgvo</w:t>
      </w:r>
    </w:hyperlink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7E512F6" w14:textId="77777777" w:rsidR="002A63D4" w:rsidRDefault="002A63D4" w:rsidP="00D15B0A">
      <w:pPr>
        <w:spacing w:after="0" w:line="240" w:lineRule="auto"/>
      </w:pPr>
      <w:r>
        <w:separator/>
      </w:r>
    </w:p>
  </w:footnote>
  <w:footnote w:type="continuationSeparator" w:id="0">
    <w:p w14:paraId="01CBA25F" w14:textId="77777777" w:rsidR="002A63D4" w:rsidRDefault="002A63D4" w:rsidP="00D15B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D43E79A" w14:textId="77777777" w:rsidR="002A63D4" w:rsidRDefault="002A63D4">
    <w:pPr>
      <w:pStyle w:val="Kopfzeile"/>
    </w:pPr>
    <w:r>
      <w:rPr>
        <w:b/>
        <w:bCs/>
        <w:noProof/>
        <w:sz w:val="20"/>
        <w:szCs w:val="20"/>
        <w:u w:val="single"/>
        <w:lang w:eastAsia="de-DE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2D425A16" wp14:editId="6586D43C">
              <wp:simplePos x="0" y="0"/>
              <wp:positionH relativeFrom="column">
                <wp:posOffset>-11430</wp:posOffset>
              </wp:positionH>
              <wp:positionV relativeFrom="paragraph">
                <wp:posOffset>161925</wp:posOffset>
              </wp:positionV>
              <wp:extent cx="6343650" cy="447675"/>
              <wp:effectExtent l="0" t="0" r="0" b="9525"/>
              <wp:wrapTight wrapText="bothSides">
                <wp:wrapPolygon edited="0">
                  <wp:start x="18032" y="0"/>
                  <wp:lineTo x="0" y="3677"/>
                  <wp:lineTo x="0" y="18383"/>
                  <wp:lineTo x="16022" y="21140"/>
                  <wp:lineTo x="17773" y="21140"/>
                  <wp:lineTo x="21535" y="19302"/>
                  <wp:lineTo x="21535" y="0"/>
                  <wp:lineTo x="18032" y="0"/>
                </wp:wrapPolygon>
              </wp:wrapTight>
              <wp:docPr id="3" name="Gruppieren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43650" cy="447675"/>
                        <a:chOff x="0" y="0"/>
                        <a:chExt cx="6343650" cy="447675"/>
                      </a:xfrm>
                    </wpg:grpSpPr>
                    <pic:pic xmlns:pic="http://schemas.openxmlformats.org/drawingml/2006/picture">
                      <pic:nvPicPr>
                        <pic:cNvPr id="2" name="Grafik 2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334000" y="0"/>
                          <a:ext cx="1009650" cy="4000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Grafik 6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743450" y="9525"/>
                          <a:ext cx="457200" cy="4381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" name="Grafik 5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019425" y="14287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" name="Grafik 1"/>
                        <pic:cNvPicPr>
                          <a:picLocks noChangeAspect="1"/>
                        </pic:cNvPicPr>
                      </pic:nvPicPr>
                      <pic:blipFill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95250"/>
                          <a:ext cx="1009650" cy="2381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" name="Grafik 4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295400" y="12382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7E2C82B0" id="Gruppieren 3" o:spid="_x0000_s1026" style="position:absolute;margin-left:-.9pt;margin-top:12.75pt;width:499.5pt;height:35.25pt;z-index:251659264" coordsize="63436,4476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o4YzNkNDY5&#10;YS1mN2RmLTRmYzctOGQ4Mi05ZWZmMWVlZDdhYmE8L3N0RXZ0Omluc3RhbmNlSUQ+CiAgICAgICAg&#10;ICAgICAgICAgIDxzdEV2dDp3aGVuPjIwMTctMDYtMTZUMDg6NTI6Mj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mRiZTNmMTJjLTczNDctNGZk&#10;Yy04YTQ3LWUzOWI0Y2YxMTMwNzwvc3RFdnQ6aW5zdGFuY2VJRD4KICAgICAgICAgICAgICAgICAg&#10;PHN0RXZ0OndoZW4+MjAxNy0wNi0xNlQwODo1Mjo0NyswMjowMDwvc3RFdnQ6d2hlbj4KICAgICAg&#10;ICAgICAgICAgICAgPHN0RXZ0OnNvZnR3YXJlQWdlbnQ+QWRvYmUgSWxsdXN0cmF0b3IgQ0MgMjAx&#10;NyAoTWFjaW50b3No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Y29udmVydGVkPC9zdEV2dDphY3Rpb24+CiAgICAgICAgICAgICAgICAgIDxzdEV2dDpwYXJhbWV0&#10;ZXJzPmZyb20gYXBwbGljYXRpb24vcG9zdHNjcmlwdCB0byBhcHBsaWNhdGlvbi92bmQuYWRvYmUu&#10;aWxsdXN0cmF0b3I8L3N0RXZ0OnBhcmFtZXRlcnM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bWZ0MQAAAAADASA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P//////////////////////////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////////////////////////&#10;//////////////8AAAD/////////////////////////////////////AAAAAP//////////////&#10;//////////////////////8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/wAAAP//////////////////////////&#10;//////////8AAAAAAP//////////////////////////////////AAAAAAAA////////////////&#10;/////////////////wAAAAAAAAD///////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///////////////////////////////////wAAAAAA////////////////////////////&#10;//////8AAAAAAAD/////////////////////////////////AAAAAAAAAP//////////////////&#10;/////////////wAAAAAAAAAA////////////////////////////////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D///////////////////////////////////8AAAAAAP//////////////////////////////&#10;////AAAAAAAAAP///////////////////////////////wAAAAAAAAAA////////////////////&#10;//////////8AAAAAAAAAAAD//////////////////////////////wAAAAAAAAAAAP//////////&#10;/////////////////////w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D//////////////////////////////////////wAAAAD/////////////&#10;/////////////////////wAAAAAAAP///////////////////////////////wAAAAAAAAAA////&#10;//////////////////////////8AAAAAAAAAAAAA/////////////////////////////w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//8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////////////////////////////&#10;/////////wAAAAD/////////////////////////////////AAAAAAAAAAD/////////////////&#10;/////////////wAAAAAAAAAAAP////////////////////////////8AAAAAAAAAAAAA////////&#10;///////////////ifRBJQ0NfUFJPRklMRQAXOv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8AAAAAAAAAAP////////////////////////////////8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AAAAAP//////&#10;////////////////////////////AAAAAAAAAP//////////////////////////////AAAAAAAA&#10;AAAA/////////////////////////////wAAAAAAAAAAAAD/////////////////////////////&#10;AAAAAAAAAAAAAAD///////////////////////////8AAAAAAAAAAAAAAP//////////////////&#10;//////////8AAAAAAAAAAAAAAP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8AAAAAAAAA////////////////&#10;/////////////////w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P//////////////&#10;////////////////AAAAAAAAAAAAAP//////////////////////////AAAAAAAAAAAAAAAA////&#10;//////////////////////8AAAAAAAAAAAAAAAD///////////////////////////8AAAAAAAAA&#10;AAAAAAD//////////////////////////wAAAAAAAAAAAAAAAP//////////////////////////&#10;/wAAAAAAAAAAAAAA////////////////////////////AA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P////////////////////////8AAAAAAAAAAAAAAAAA////&#10;//////////////////////8AAAAAAAAAAAAAAAD//////////////////////////wAAAAAAAAAA&#10;AAAAAAD//////////////////////////wAAAAAAAAAAAAAAAP//////////////////////////&#10;AAAAAAAAAAAAAAAA////////////////////////////AAAAAAAAAAAAAP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D//////////////////////////wAAAAAAAAAAAAAAAP//////&#10;////////////////////AAAAAAAAAAAAAAAAAP//////////////////////////AAAAAAAAAAAA&#10;AAAA//////////////////////////8AAAAAAAAAAAAAAAD///////////////////////////8A&#10;AAAAAAAAAAAAAP///////////////////////////w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////////&#10;//////////////////8AAAAAAAAAAAAAAAD//////////////////////////wAAAAAAAAAAAAAA&#10;AP//////////////////////////AAAAAAAAAAAAAAAAAP//////////////////////////AAAA&#10;AAAAAAAA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D/////////////&#10;////////////////AAAAAAAAAAAAAAAAAP////////////////////////8AAAAAAAAAAAAAAAAA&#10;//////////////////////////8AAAAAAAAAAAAAAP///////////////////////////w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D//////////////////////////wAAAAAAAAAAAAAAAP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//////////////////////////////////////8AAAAAAAAAAAD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bWZ0MgAAAAAEAxAAAAEAAAAAAAAAAAAAAAAAAAABAAAA&#10;AAAAAAAAAAAAAAAAAQAAAQABAA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/7r6yo5fURPjOvrLgqPZD/h&#10;6+swPZfCMw/r6zMPnlEyFevrPnie2zAK6+tcApjiLsvr63W3kvstqevrkp2Nm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2nr6ygHctlLDevrK5ODsDpW6+svAJFRMInr6zCJlLYvgOvrPuGU&#10;Zy2c6+taY41aLIzr63J5iE8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G3OvrKSZ4LDcF6+ssYYYRLdLr6y3SimYs0uvrQEGJCyvF6+taB4Se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vr6yLGVYY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Tzr6ykZd+5Oh+vrK42DkjpW&#10;6+svAJFRMInr6zCJlLYvaevrQqWU5y7K6+tdG5L0LkLr63PukG0tIevrkFeLE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i/r6yd+cE1I5evrKlR9xjfW6+stCIjcLyzr6y8sj4wta+vrQ2aM&#10;Kizz6+tcsYo3LADr63DNhbU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F5evrKJl1jTVn6+srEoCHLHjr6yx4hUYsJuvrQXWGJSst6+tYvIHN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3r6yHdVY4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q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q9+f8A6J/4p/uYCq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6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6J/4p&#10;/uYCq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r35/8Aon/in+5g&#10;KqgAAAlfuzbY0DcvNKxpevYNvUNPqxMm5VjXomaJropiaZ6JjqAW+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BjdycieUONt3VMixtbCt37OHfuWrkU1caa6bVU0zHqvBMAOfgAA&#10;AAAA6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6J/wCKf7mAqqAAACau6H9MuN8By/vYAX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8uoarpem2fPajmW&#10;MOz0z53IuUWqeEdfqq5iOgBq2oc6OU2BVNGRu7Su3E8KqbWVbvTE8ZjhMWpr4dQDC3+8ryQsUzVX&#10;ui1MRPCfN4+Xcn6lFmoB8aO9DyLrriiNzxE1TwiasLPpj05nHiIAe6x3h+S1/tdjdeJHZ4cfOU3r&#10;fX4u3RTx9IBmMTm5ysy57Njd2j1VTPZiic7HoqmfJTVXEyAzuDuHQNQ4e8NTxMvtcOz5i/buce16&#10;3h2Kp6/AA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on/in+5gKqgAAAmruh/TLjfAcv72AF6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KJ/4p/uYCqoAAAJq7of0y43wHL+9gBe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q9+f/on/AIp/uYCqoAAAJq7of0y4&#10;3wHL+9gBeoAAAAARrunvE8qtr6/maDrOpXrGp4NVNGTapxb9yKZqoiuOFVFE0z6mqOoRrunvE8qt&#10;r6/maDrOpXrGp4NVNGTapxb9yKZqoiuOFVFE0z6mqOoYr97Dkl+l7/5Hk/gDF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bPsLnLsTfmfkYW2cjIzLmJb87k3KsW/atW6Zns0xVcuU009qqfW08eM8J8UjZ9&#10;hc5dib8z8jC2zkZGZcxLfncm5Vi37Vq3TM9mmKrlymmntVT62njxnhPikbwN4AAAAAAAAAAAAAAA&#10;AAAAAAAAAAARNmd6Xkzh5l/EyNWv038a5Xau0xh5MxFdFU01RxijxwibM70vJnDzL+Jkatfpv41y&#10;u1dpjDyZiK6KppqjjFHjgHx/ew5Jfpe/+R5P4D4/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od9DmHdqydN2JhXZi1RTGoavFPsqqpmMe1V9rEVVzHlpn&#10;wAKtAAAAAP7ETM8I6ZkB0f5O7EsbI5eaRoVNuKMym1GRqdXDpqy70RVemZ8PZn1EfY0wA3QAAAAA&#10;AAAAAAAAAAAAAVO72PJHTdOxKuYO3ceMaiq9TRr+HaiIt8bs9mjKppjop41zFNyI65qievtTIFXA&#10;AAAAABZPuRZlVG7tx4fT2b2n2r0+LjavRTHuoC4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bPNzclzcnMzcmsV19ui/nXqMerjx/EWKvM2f/St0gNR&#10;AAAAAbBy9wLeo7+21p92Iqt5mq4OPXTV62abuTRRMT5OkB00AAAAAAAAAAAAAAAAAAABqHN/T7Wo&#10;cq9241yIqidJzLlETMRHnLViq7bnjPR0V0QA5tAAAAAACxfclpq/X3XquE9mNK4TV4Imci1wj/AA&#10;uS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45t+rHw79+mImq&#10;1brrpieqZppmekByyqqqqqmqqZqqqnjVVPTMzID+AAAAAPfoGq3NH13TdWt09q5p2VZy6KePDjVY&#10;uU3Ijj/BAdPNM1LD1PTcXUsK5F7DzbNvIxrsdVVu7TFdFXp0yA9IAAAAAAAAAAAAAAAAAAijvN74&#10;xNscqdUxpuRGo69bq0zCs+Gqm/HZyKuH1tFmaunxzEeEBQIAAAAAAWq7j2j1/wD816zXT6ifemHZ&#10;q8c/jLl2PcwF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8977ldd17bWPvLTLPnNS0GmaNQpojjVcwKp&#10;7U1dHX5iuZq+1qqnwAKYgAAAAAAAAAAAAAD7WMzMx4mLF+5airpqiiuqmJn0pAeizruuWK+3Y1HJ&#10;tV8OHaovXKZ4eLjEgPpe3NuS9RNu9quZctz10V5F2qOjyTUA8l/NzL9MU379y7TE8YprrqqiJ9OQ&#10;HwAAAAAAAAAAAB6dO07O1LPx9PwLFeTm5dymzjY9uO1XXcrns000xHhmZAX95B8n8blxtKLWTTRc&#10;3HqXZvavk09MUzEeox6KvrLXGenw1TM+IBJ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83Ldu7bqt3KYrt1xNNdFURNNVMxwmJieuJAUh7xXd8zNl59/cm3Meu9tDJr7&#10;d2in1U4Fyur+Lq8PmZmfUV+D1tXTwmoCCwAAAAAAAAAAAAAAAAAAAAAAAAAAAAGQ0LQdZ1/VcfSd&#10;Gw7mdqOVV2LGNZjtVVT4/FER1zVPREdMgLu8hO7xpvL7Hp1rWfN527r9HCq7HqrWHTVHqrdiZjpq&#10;mOiu56UdHHtAT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ZGPYyLFzHyLdN6xdpmi7auUx&#10;VRVTVHCaaqZ4xMTHgAVc5w90Lz12/rXLvs0VV8a723rtUU08Z6Z963a54U+11zw8VXVACruraPq2&#10;j593T9Ww72BnWZ4XcbIt1WrlPo01REgPGAAAAAAAAAAAAAAAAAAAAAAAD+xEzPCOmZATDyy7sHMH&#10;eNdnM1GzVt/Qq+FU5mZRMX7lH/g489mueMdVVfZp8UyAuDy35TbM5e6bOJoGJwybtMRmale4V5V+&#10;Y+vucI4U8emKKYimPEA3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/vDYGzd5YMYe5dKsajapiYtXLkTTdt8&#10;evzd6iablH8GoBXne3cot1Tcydl635vjxmnTtUiZp8fCnItU8fQiq3PogIO3VyJ5sbY7depbdyrm&#10;NR0zl4dMZdmI+uqqsTc7Efb8AGh1U1U1TTVE01UzwqpnomJgB/AAAAAAAAAAAAAAAAAG07X5Xcw9&#10;09idB2/m5tm56zKi1NvH6f8Ax7nYtR90AmfZvcs3Vmzbv7s1bH0mxPCasTEj31kcPDTVX6i1RPli&#10;awFgthcheWOyZt39L0qnK1O3wmNUz+GRkRVHsqJqiKLU+W3TSAk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pjZDA2NDg2&#10;OS03YzQ5LTRiOTgtYjJiMy04MjM2NjkzMjEzMTU8L3N0RXZ0Omluc3RhbmNlSUQ+CiAgICAgICAg&#10;ICAgICAgICAgIDxzdEV2dDp3aGVuPjIwMTctMDUtMjlUMDg6Mzc6NT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jb252ZXJ0ZWQ8&#10;L3N0RXZ0OmFjdGlvbj4KICAgICAgICAgICAgICAgICAgPHN0RXZ0OnBhcmFtZXRlcnM+ZnJvbSBh&#10;cHBsaWNhdGlvbi9wb3N0c2NyaXB0IHRvIGFwcGxpY2F0aW9uL3ZuZC5hZG9iZS5pbGx1c3RyYXRv&#10;cjwvc3RFdnQ6cGFyYW1ldGVycz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8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bWZ0MQAAAAADASAAAAEAAAAAAAAAAAAAAAAAAAABAAAAAAAAAAAAAAAAAAAAAQAA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P//////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//////////////////////////////////////8AAAD/////////&#10;////////////////////////////AAAAAP////////////////////////////////////8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D/////////////////////&#10;/////////////////wAAAP////////////////////////////////////8AAAAAAP//////////&#10;////////////////////////AAAAAAAA/////////////////////////////////wAAAAAAAAD/&#10;////////////////////////////////////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//////////////////////&#10;/////////////wAAAAAA//////////////////////////////////8AAAAAAAD/////////////&#10;////////////////////AAAAAAAAAP///////////////////////////////wAAAAAAAAAA////&#10;////////////////////////////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/////////////////////////////////////wAAAAD/////////////////////////&#10;//////////8AAAAAAP//////////////////////////////////AAAAAAAAAP//////////////&#10;/////////////////wAAAAAAAAAA//////////////////////////////8AAAAAAAAAAAD/////&#10;/////////////////////////wAAAAAAAAAAAP///////////////////////////////w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AAAAAP//////////////////////////////////&#10;AAAAAAAAAP//////////////////////////////AAAAAAAAAAAA////////////////////////&#10;/////wAAAAAAAAAAAAD/////////////////////////////AAAAAAAAAAAAAAD/////////////&#10;//////////////8AAAAAAAAAAAAAAP////////////////////////////8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AAAP//////////&#10;//////////////////////8AAAAAAAAA/////////////////////////////////w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P////////////////////////8AAAAAAAAAAAAAAAAA//////////////////////////8AAAAA&#10;AAAAAAAAAAD//////////////////////////wAAAAAAAAAAAAAAAAD/////////////////////&#10;/////wAAAAAAAAAAAAAAAP//////////////////////////AAAAAAAAAAAAAAAA////////////&#10;////////////////AAAAAAAAAAAAAP////////////////////////////8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D/&#10;/////////////////////////wAAAAAAAAAAAAAAAP//////////////////////////AAAAAAAA&#10;AAAAAAAAAP//////////////////////////AAAAAAAAAAAAAAAA////////////////////////&#10;//8AAAAAAAAAAAAAAAD///////////////////////////8AAAAAAAAAAAAAAP//////////////&#10;/////////////w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//////////////////////////8AAAAAAAAA&#10;AAAAAAD//////////////////////////wAAAAAAAAAAAAAAAP//////////////////////////&#10;AAAAAAAAAAAAAAAAAP//////////////////////////AAAAAAAAAAAA////////////////////&#10;//////////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D/////////////////////////////AAAAAAAAAAAA&#10;AAAAAP////////////////////////8AAAAAAAAAAAAAAAAA//////////////////////////8A&#10;AAAAAAAAAAAAAP///////////////////////////w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D//////////////////////////wAAAAAAAAAAAAAAAP//////////////////////////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/8AAAAAAAAAAAD///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bWZ0MgAAAAAEAxAAAAEAAAAAAAAAAAAAAAAAAAABAAAAAAAAAAAAAAAAAAAAAQAAAQABAA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/7r6yo5fURPjOvrLgqPZD/h6+swPZfCMw/r6zMPnlEyFevrPnie&#10;2zAK6+tcApjiLsvr63W3kvstqevrkp2Nm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2nr&#10;6ygHctlLDevrK5ODsDpW6+svAJFRMInr6zCJlLYvgOvrPuGUZy2c6+taY41aLIzr63J5iE8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G3OvrKSZ4LDcF6+ssYYYR&#10;LdLr6y3SimYs0uvrQEGJCyvF6+taB4Se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vr6yLGVYY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Tzr6ykZd+5Oh+vrK42DkjpW6+svAJFRMInr6zCJlLYvaevrQqWU&#10;5y7K6+tdG5L0LkLr63PukG0tIevrkFeLE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i/r&#10;6yd+cE1I5evrKlR9xjfW6+stCIjcLyzr6y8sj4wta+vrQ2aMKizz6+tcsYo3LADr63DNhbU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F5evrKJl1jTVn6+srEoCH&#10;LHjr6yx4hUYsJuvrQXWGJSst6+tYvIHN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3r6yHdVY4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8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q9+f8A7J/5p/wYCq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q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r&#10;35/+yf8Amn/BgK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q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VXvz/9&#10;k/8ANP8AgwFVQAAATV3Q/TLjfAcv8GAF6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bPsLnLsTfmfk&#10;YW2cjIzLmJb87k3KsW/atW6Zns0xVcuU009qqfY08eM8J8UjZ9hc5dib8z8jC2zkZGZcxLfncm5V&#10;i37Vq3TM9mmKrlymmntVT7GnjxnhPikbwN4AAAAAAAAAAAAAAAAAAAAAAAAAARNmd6Xkzh5l/EyN&#10;Wv038a5Xau0xh5MxFdFU01RxijxwibM70vJnDzL+Jkatfpv41yu1dpjDyZiK6KppqjjFHjgHx+lh&#10;yS/ne/8AmeT+I+P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fe+bu39G8v8Dbtquab+vZcVXaY6pxsPhcrif/AFarX1gF&#10;LQAAAXv7rXLb+qPLu1qWZa7Gs7j7Gbk9qOFVGPwn3tan1KKprnxTVMeABM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T72e7f07zZycC1XNWJoFi3gURx9b52fyt6qI8faudifvQELgA&#10;CQeRXLmvfvMTT9Ku0TVpWNPvzV6vB72szHGjj/5tU02/q8fAA6JUUUUUU0UUxTRTERTTEcIiI6Ii&#10;IgB/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Dr2s4miaHqGs5k8MTTca7l3+HX2L&#10;FE3KuHl4UgOYus6rl6vq+dquZV28vUMi7lZFc9PG5ermuqfr1APGAALzd0/lzVtjl5Gt5trsaruW&#10;acueMcKqMOmJjGo/bRVNz9tHiAT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9zu39CcqrmmWq5py9wZFvDp7M8Jizbnz16fUmKKaJ++AUYAAG98k&#10;+X1W/OYumaJcoqnTaKpytVrjj63EscKq44x1ecns24nx1AOi9u3btW6bdumKLdERTRRTERTTTEcI&#10;iIjqiAH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j8x+TuzeYd3Bubkpybn6OpuU4tFi/Nqinz00zXMxETxmexT9YBpv0Qu&#10;Tf8As2d+d1f4AD6IXJv/AGbO/O6v8ADc+XPJzY/LyvOu7cxrtF7UIopyL1+5N6vs2+M000zPsY41&#10;cZ4df1AG7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v8AfQ5h3cfD03YmDd7M5kRqGr9m&#10;embVFU049qrh4Kq6aq5iftaQFSwAAAAAB0S5C7DsbM5Y6RgebijUM21Tn6pXw9dORkUxVNNXtdHZ&#10;t/tQEhAAAAAAAAAAAAAAAAAACr/ex5J6XGk3eYOgY1ONl49dP6exrVMU0XqLlUUxkxTHVcprqjt/&#10;bRPanpieIFSwAAAAABYTuUZVdHMrWMXjwt3tHuXJjj11W8rHiOj1LkgL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H3ytyXNO5Z4mj2a+zXredbo&#10;vU8fZWMamb1X/uxbAUnAAAAAAFy+5LgW6OX+u58RHnMjVpsVT4ezYxrVdPu8gLEgAAAAAAAAAAAA&#10;AAAAAAApN3zsC1j81sLIt0xE5ukY929PGOM3KL9+1x4R0+wop6wECAAAAAADpty/oro2Htuiumaa&#10;6dLwoqpmOExMY9ETExIDP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50c9tyXNw829z59VU1W&#10;7WbXhY/i81h/6vTNPkq832vqgNCAAAAAZDb+JZzNe03EvRxs5GVYtXIjr7Ndymmf2JAdRIiIjhHR&#10;EdUAAAAAAAAAAAAAAAAAAAA1/mFp1nUth7jwL0RNvJ0zLtzx6eHasV8J+pPSA5lgAAAAACeu5jYm&#10;5zYzK4nhFnR8iuY8cTkY9HD/ABwF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h35Mm5OVs/G6rdFvPueHpqqnHp6fU7PQAq0AAAAAALYdyLc+POJuPa9yu&#10;Kcim5b1PGo49NdFVMWL0xH3M02/rgLSAAAAAAAAAAAAAAAAAAAA5/d5TfGJu/mtqGTg3Ivadpluj&#10;TMO9T0xXTYmqq5VE+Gmb1y52Z8McJARYAAAAA++DhX87Ox8LHjtZGVdos2afHXcqimmPryA6jYGH&#10;awsHHw7X71jWqLNv723TFMfsQA+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WmpZdWbqOVmV&#10;cZqyb1y9Mzw48blU1dPD1QHmAAAAAffBy7uHm4+ZZ6L2NcovW5nq7VuqKo/ZgB0929reDr2hafrW&#10;BV28PUce3lWJ4xPrbtMVRE8PDHHhPlAZAAAAAAAAAAAAAAAAAAARv3hN8Ym0eVms367kU52p2a9N&#10;0219lVeyqJomqPa7c1V9PR0eUBzzAAAAAAFm+5BpFdzXd0axMcKMbFx8SJ8c5Fyq5PD1Pe8AL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U78mFc7ez86ImbfDPsVz0cIn8hVT9f131gFV&#10;gAAAAABndkby1rZu58HcWjXIozcKvtdirjNu7bq6K7VyImONFdPRP146QF/eVnOLaPMXSaMnS8im&#10;xqtuiJz9Hu1R74s1fZcI6POW+PVXTHDx8J6AG9AAAAAAAAAAAAAAAA+ObnYWBiXczOyLeLiWKe3e&#10;yL9dNu3RTH2VVdUxTTHqgKqc+u9Pj52HlbW2Deqmxfpm1qGvx2qJqonoqt4nVV09U3J/a/bAKuAA&#10;AAAACUu7VtCvcvN7RqaqJqxNJqnVcqrhxiIxZiq1x9W/NuAHQ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jvacr7u6Nm29y6bam5q+3IruXbdEcar&#10;uDXwm9HRHGZtTHnI8nb8MgKRAAAAAAAAAAAAAAD7WMzLx4mLF+5air2Xm6qqePDx8JAeizrmtWa4&#10;uWdQybdyOqui9cpnp8sSA+t3c+5btE27urZty3V7KirIuzE+rE1APHezs2/R2L+Rdu0cePZrrqqj&#10;j4+EyA+AAAAAAAAAAAAPri4uTl5NrFxbVd/Jv1027Fi3TNddddc8KaaaY4zMzM8IiAF9u7xyZtcu&#10;9sTf1GimrdGrU016lciYq8zRHTRjUTHRwo665jrq8cRSAl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jbnlya03mVtrzNM0424dPiu5pGdPV2pjpsXeHGfNXJiOPh&#10;pnpjwxIFBtw7d1rbusZOja3iXMHUsSrsX8e5HTE9cTExxiqmqOmKonhMdMAMaAAAAAAAAAAAAAAA&#10;AAAAAAAAAAAAAAmHkf3d9e5g5NrVNTi5pm0bdX5TNmOF3J7M9NvGiqOnp6JuT62PLMcAF5NC0LSN&#10;A0jF0fR8WjC03Coi3j49uOFNNMfszMz0zM9Mz0z0g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xExwnpieuAFLe8j3esja2Zk7u2vjdvbGRX5zNw7VMzOBcq65iI/wAhVV1T9h7Hq4AK+gAA&#10;AAAAAAAAAAAAAAAAAAAAAAAAAAPZpGkaprGpY+maVi3c3UMqqKMfGsUzXXXVPiiPrz4gF1+793dM&#10;TYlujcG4qbeXu27T+SpjhXawaao9dRbnqquzx4VVx6lPRxmoCc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0Xmpyc2hzH0uMfV7XmNSsUzGDq1iIi/ZmfBP+ct8euir6nCekBSzmfyF39y/v&#10;XL2diTn6JEz5rWcSma7PDwedjpqs1ff9HimQEcAAAAAAAAAAAAAAAAAAAAAAAAAM3tTZW6926jGn&#10;bc0y/qWV0duLNPrLcT1VXblXCi3T5apiAFqOU3dB0jSq7Orb8uW9Vz6eFdvR7XGcO3MdMeeqnhN6&#10;fueijx9qAFj7Nm1ZtUWbNFNu1bpii3boiKaaaaY4RTTEdEREAP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Ny3bu26rdymK7dcTTXRVETTVTMcJiYnriQFZucXdFxs+7f1vl75vEyauNd/&#10;QLk9ixXPXPvauei3M/aVet8U0x0AKq65oOtaDqV3TNZwr2n59ieF3GyKJorjxTwnrifBMdEgPAAA&#10;AAAAAAAAAAAAAAAAAAAAAAAlnlj3bOYW+KrWXdsToehV8Kp1LNoqiquifDYsetrueSZ7NP3QC4fL&#10;Lk7srl3geZ0TF85qFymKcvVsjhXk3fDMdrhEUUcfsKOEePjPSA3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2" o:spid="_x0000_s1027" type="#_x0000_t75" style="position:absolute;left:53340;width:10096;height:4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zgIbBAAAA2gAAAA8AAABkcnMvZG93bnJldi54bWxEj81qwzAQhO+FvoPYQm6NXENCcSObtJCf&#10;UyA/D7CxtpaJtVItJXbePioUehxm5htmUY22EzfqQ+tYwds0A0FcO91yo+B0XL2+gwgRWWPnmBTc&#10;KUBVPj8tsNBu4D3dDrERCcKhQAUmRl9IGWpDFsPUeeLkfbveYkyyb6TucUhw28k8y+bSYstpwaCn&#10;L0P15XC1Cga/Pw8JPDvvwjr/2cjPXeaNUpOXcfkBItIY/8N/7a1WkMPvlXQDZP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uzgIbBAAAA2gAAAA8AAAAAAAAAAAAAAAAAnwIA&#10;AGRycy9kb3ducmV2LnhtbFBLBQYAAAAABAAEAPcAAACNAwAAAAA=&#10;">
                <v:imagedata r:id="rId6" o:title=""/>
                <v:path arrowok="t"/>
              </v:shape>
              <v:shape id="Grafik 6" o:spid="_x0000_s1028" type="#_x0000_t75" style="position:absolute;left:47434;top:95;width:4572;height:4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id/jBAAAA2gAAAA8AAABkcnMvZG93bnJldi54bWxEj0GLwjAUhO8L/ofwBG9rugpFq1EWQehB&#10;cK2C10fzti3bvJQm1vjvzYLgcZiZb5j1NphWDNS7xrKCr2kCgri0uuFKweW8/1yAcB5ZY2uZFDzI&#10;wXYz+lhjpu2dTzQUvhIRwi5DBbX3XSalK2sy6Ka2I47er+0N+ij7Suoe7xFuWjlLklQabDgu1NjR&#10;rqbyr7gZBceDTfPwMxT54dodMfD8tpxflZqMw/cKhKfg3+FXO9cKUvi/Em+A3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Rid/jBAAAA2gAAAA8AAAAAAAAAAAAAAAAAnwIA&#10;AGRycy9kb3ducmV2LnhtbFBLBQYAAAAABAAEAPcAAACNAwAAAAA=&#10;">
                <v:imagedata r:id="rId7" o:title=""/>
                <v:path arrowok="t"/>
              </v:shape>
              <v:shape id="Grafik 5" o:spid="_x0000_s1029" type="#_x0000_t75" style="position:absolute;left:30194;top:1428;width:13430;height: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C6lfDAAAA2gAAAA8AAABkcnMvZG93bnJldi54bWxEj0FrwkAUhO+C/2F5hd50U6G1RlfRltaS&#10;Q6HWi7dH9pkEs29D9jXGf+8KBY/DzHzDLFa9q1VHbag8G3gaJ6CIc28rLgzsfz9Gr6CCIFusPZOB&#10;CwVYLYeDBabWn/mHup0UKkI4pGigFGlSrUNeksMw9g1x9I6+dShRtoW2LZ4j3NV6kiQv2mHFcaHE&#10;ht5Kyk+7P2cgO8yqz/dsKzPJhOTbTbvjZmrM40O/noMS6uUe/m9/WQPPcLsSb4BeX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YLqV8MAAADaAAAADwAAAAAAAAAAAAAAAACf&#10;AgAAZHJzL2Rvd25yZXYueG1sUEsFBgAAAAAEAAQA9wAAAI8DAAAAAA==&#10;">
                <v:imagedata r:id="rId8" o:title=""/>
                <v:path arrowok="t"/>
              </v:shape>
              <v:shape id="Grafik 1" o:spid="_x0000_s1030" type="#_x0000_t75" style="position:absolute;top:952;width:10096;height:2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iqc+6AAAA2gAAAA8AAABkcnMvZG93bnJldi54bWxET80KwjAMvgu+Q4ngTTsVRaZVRFQ86qb3&#10;sMZtuKZjrTrf3gqCp/Dx/Wa5bk0lntS40rKC0TACQZxZXXKu4JLuB3MQziNrrCyTgjc5WK+6nSXG&#10;2r74TM/E5yKEsItRQeF9HUvpsoIMuqGtiQN3s41BH2CTS93gK4SbSo6jaCYNlhwaCqxpW1B2Tx5G&#10;wdSXnE6qzX33OM7T2Wlnkqs8KNXvtZsFCE+t/4t/7qMO8+H7yvfK1Qc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xWKpz7oAAADaAAAADwAAAAAAAAAAAAAAAACfAgAAZHJzL2Rv&#10;d25yZXYueG1sUEsFBgAAAAAEAAQA9wAAAIYDAAAAAA==&#10;">
                <v:imagedata r:id="rId9" o:title=""/>
                <v:path arrowok="t"/>
              </v:shape>
              <v:shape id="Grafik 4" o:spid="_x0000_s1031" type="#_x0000_t75" style="position:absolute;left:12954;top:1238;width:13430;height:2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k+sPFAAAA2gAAAA8AAABkcnMvZG93bnJldi54bWxEj09rAjEUxO9Cv0N4hV6KJtY/tVujiGVB&#10;EQ9qLT0+Nq+7SzcvyybV9dsboeBxmJnfMNN5aytxosaXjjX0ewoEceZMybmGz0PanYDwAdlg5Zg0&#10;XMjDfPbQmWJi3Jl3dNqHXEQI+wQ1FCHUiZQ+K8ii77maOHo/rrEYomxyaRo8R7it5ItSY2mx5LhQ&#10;YE3LgrLf/Z/VMHi1y7XLNm9H9f08SrcfKjVfSuunx3bxDiJQG+7h//bKaBjC7Uq8AXJ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ZPrDxQAAANoAAAAPAAAAAAAAAAAAAAAA&#10;AJ8CAABkcnMvZG93bnJldi54bWxQSwUGAAAAAAQABAD3AAAAkQMAAAAA&#10;">
                <v:imagedata r:id="rId10" o:title=""/>
                <v:path arrowok="t"/>
              </v:shape>
              <w10:wrap type="tight"/>
            </v:group>
          </w:pict>
        </mc:Fallback>
      </mc:AlternateContent>
    </w:r>
    <w:r>
      <w:rPr>
        <w:lang w:val="pl"/>
      </w:rPr>
      <w:ptab w:relativeTo="margin" w:alignment="center" w:leader="none"/>
    </w:r>
    <w:r>
      <w:rPr>
        <w:lang w:val="pl"/>
      </w:rP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27604"/>
    <w:multiLevelType w:val="hybridMultilevel"/>
    <w:tmpl w:val="9ECA45A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D3CF9"/>
    <w:multiLevelType w:val="hybridMultilevel"/>
    <w:tmpl w:val="EF788E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3F5AD0"/>
    <w:multiLevelType w:val="hybridMultilevel"/>
    <w:tmpl w:val="E808FD3E"/>
    <w:lvl w:ilvl="0" w:tplc="0E8A1CB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forms" w:enforcement="1" w:cryptProviderType="rsaAES" w:cryptAlgorithmClass="hash" w:cryptAlgorithmType="typeAny" w:cryptAlgorithmSid="14" w:cryptSpinCount="100000" w:hash="rdW62VldZoy+VTLRE+5EBpRlUskq5EzbALwvZbRp4JFDnZW97X/LB7TUOYhvBbViPpJsW6d2ZqX/4ZxctRh6Fw==" w:salt="fDZ8YaY8BgBoSZmPkTbl0Q=="/>
  <w:defaultTabStop w:val="708"/>
  <w:autoHyphenation/>
  <w:hyphenationZone w:val="425"/>
  <w:characterSpacingControl w:val="doNotCompress"/>
  <w:hdrShapeDefaults>
    <o:shapedefaults v:ext="edit" spidmax="7372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00A5"/>
    <w:rsid w:val="000015C0"/>
    <w:rsid w:val="00013934"/>
    <w:rsid w:val="000464F3"/>
    <w:rsid w:val="00064A33"/>
    <w:rsid w:val="000B161E"/>
    <w:rsid w:val="000B3F8C"/>
    <w:rsid w:val="000D5B52"/>
    <w:rsid w:val="00100D28"/>
    <w:rsid w:val="00106A36"/>
    <w:rsid w:val="001371E7"/>
    <w:rsid w:val="0016531B"/>
    <w:rsid w:val="00194FEB"/>
    <w:rsid w:val="00197AF2"/>
    <w:rsid w:val="001A2FD4"/>
    <w:rsid w:val="001B2EA8"/>
    <w:rsid w:val="001D1C32"/>
    <w:rsid w:val="001F00A5"/>
    <w:rsid w:val="00254CF8"/>
    <w:rsid w:val="00262697"/>
    <w:rsid w:val="00273BCE"/>
    <w:rsid w:val="002A63D4"/>
    <w:rsid w:val="002A79CA"/>
    <w:rsid w:val="002B0906"/>
    <w:rsid w:val="002D1CAA"/>
    <w:rsid w:val="002F1675"/>
    <w:rsid w:val="002F5806"/>
    <w:rsid w:val="00322666"/>
    <w:rsid w:val="00322C58"/>
    <w:rsid w:val="00327BD2"/>
    <w:rsid w:val="00361463"/>
    <w:rsid w:val="003737DD"/>
    <w:rsid w:val="0039143C"/>
    <w:rsid w:val="003A34D2"/>
    <w:rsid w:val="003A47CF"/>
    <w:rsid w:val="003C0E67"/>
    <w:rsid w:val="003C18A8"/>
    <w:rsid w:val="003D363E"/>
    <w:rsid w:val="00415374"/>
    <w:rsid w:val="004262BE"/>
    <w:rsid w:val="004265FE"/>
    <w:rsid w:val="004338B8"/>
    <w:rsid w:val="00467678"/>
    <w:rsid w:val="00480C69"/>
    <w:rsid w:val="0049120A"/>
    <w:rsid w:val="00493F5F"/>
    <w:rsid w:val="004A3505"/>
    <w:rsid w:val="004A509C"/>
    <w:rsid w:val="004B43D1"/>
    <w:rsid w:val="00525BD0"/>
    <w:rsid w:val="005462E3"/>
    <w:rsid w:val="00565E26"/>
    <w:rsid w:val="005A0BC4"/>
    <w:rsid w:val="005A5966"/>
    <w:rsid w:val="005C153B"/>
    <w:rsid w:val="005C70C3"/>
    <w:rsid w:val="005D1411"/>
    <w:rsid w:val="005D5C3F"/>
    <w:rsid w:val="005F12FE"/>
    <w:rsid w:val="005F1862"/>
    <w:rsid w:val="005F4D7C"/>
    <w:rsid w:val="00601661"/>
    <w:rsid w:val="00607A7E"/>
    <w:rsid w:val="00634089"/>
    <w:rsid w:val="00644CCB"/>
    <w:rsid w:val="00664BCC"/>
    <w:rsid w:val="00674971"/>
    <w:rsid w:val="006B631B"/>
    <w:rsid w:val="006B6736"/>
    <w:rsid w:val="006F1C59"/>
    <w:rsid w:val="007057C7"/>
    <w:rsid w:val="007074E5"/>
    <w:rsid w:val="00765DF4"/>
    <w:rsid w:val="00776620"/>
    <w:rsid w:val="007B3F34"/>
    <w:rsid w:val="007B4A4C"/>
    <w:rsid w:val="007F7CBA"/>
    <w:rsid w:val="008611D5"/>
    <w:rsid w:val="008778D5"/>
    <w:rsid w:val="0088153E"/>
    <w:rsid w:val="00893111"/>
    <w:rsid w:val="008C31BD"/>
    <w:rsid w:val="008D77DE"/>
    <w:rsid w:val="008E6EB7"/>
    <w:rsid w:val="008F6327"/>
    <w:rsid w:val="008F7628"/>
    <w:rsid w:val="00903180"/>
    <w:rsid w:val="0093175A"/>
    <w:rsid w:val="00934790"/>
    <w:rsid w:val="00944116"/>
    <w:rsid w:val="00945FA3"/>
    <w:rsid w:val="00956396"/>
    <w:rsid w:val="00960ADE"/>
    <w:rsid w:val="00965B96"/>
    <w:rsid w:val="00983E8C"/>
    <w:rsid w:val="00A0055F"/>
    <w:rsid w:val="00A07B58"/>
    <w:rsid w:val="00A268CE"/>
    <w:rsid w:val="00A850EF"/>
    <w:rsid w:val="00A87BB7"/>
    <w:rsid w:val="00A94AF7"/>
    <w:rsid w:val="00A95449"/>
    <w:rsid w:val="00AD7346"/>
    <w:rsid w:val="00AE402E"/>
    <w:rsid w:val="00AE41F6"/>
    <w:rsid w:val="00AE47E7"/>
    <w:rsid w:val="00B31B58"/>
    <w:rsid w:val="00B36133"/>
    <w:rsid w:val="00B5669B"/>
    <w:rsid w:val="00B632BF"/>
    <w:rsid w:val="00BC7F22"/>
    <w:rsid w:val="00BD5939"/>
    <w:rsid w:val="00C04051"/>
    <w:rsid w:val="00C41F0F"/>
    <w:rsid w:val="00C75014"/>
    <w:rsid w:val="00CC595D"/>
    <w:rsid w:val="00CC66E3"/>
    <w:rsid w:val="00CE2C18"/>
    <w:rsid w:val="00CE6B32"/>
    <w:rsid w:val="00D00CF6"/>
    <w:rsid w:val="00D14C4B"/>
    <w:rsid w:val="00D15B0A"/>
    <w:rsid w:val="00D27459"/>
    <w:rsid w:val="00D422A9"/>
    <w:rsid w:val="00D651EB"/>
    <w:rsid w:val="00D74917"/>
    <w:rsid w:val="00DB7F3F"/>
    <w:rsid w:val="00DC6DC9"/>
    <w:rsid w:val="00DE0D3E"/>
    <w:rsid w:val="00DE7414"/>
    <w:rsid w:val="00E94F99"/>
    <w:rsid w:val="00ED1830"/>
    <w:rsid w:val="00F15D75"/>
    <w:rsid w:val="00F25DBF"/>
    <w:rsid w:val="00F34BAF"/>
    <w:rsid w:val="00F40D60"/>
    <w:rsid w:val="00F449B6"/>
    <w:rsid w:val="00F44A4D"/>
    <w:rsid w:val="00F54C82"/>
    <w:rsid w:val="00F562F4"/>
    <w:rsid w:val="00F80627"/>
    <w:rsid w:val="00F85A85"/>
    <w:rsid w:val="00FD6A9E"/>
    <w:rsid w:val="00FF3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3729"/>
    <o:shapelayout v:ext="edit">
      <o:idmap v:ext="edit" data="1"/>
    </o:shapelayout>
  </w:shapeDefaults>
  <w:decimalSymbol w:val=","/>
  <w:listSeparator w:val=";"/>
  <w14:docId w14:val="1ED5E688"/>
  <w15:docId w15:val="{A5B63C72-0569-4BE0-8F33-20741CCFF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15B0A"/>
  </w:style>
  <w:style w:type="paragraph" w:styleId="Fuzeile">
    <w:name w:val="footer"/>
    <w:basedOn w:val="Standard"/>
    <w:link w:val="Fu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15B0A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15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15B0A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F44A4D"/>
    <w:pPr>
      <w:ind w:left="720"/>
      <w:contextualSpacing/>
    </w:pPr>
  </w:style>
  <w:style w:type="table" w:styleId="Tabellenraster">
    <w:name w:val="Table Grid"/>
    <w:basedOn w:val="NormaleTabelle"/>
    <w:uiPriority w:val="59"/>
    <w:rsid w:val="003226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Standard"/>
    <w:uiPriority w:val="99"/>
    <w:semiHidden/>
    <w:unhideWhenUsed/>
    <w:rsid w:val="005C15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semiHidden/>
    <w:unhideWhenUsed/>
    <w:rsid w:val="001371E7"/>
    <w:rPr>
      <w:color w:val="0000FF"/>
      <w:u w:val="single"/>
    </w:rPr>
  </w:style>
  <w:style w:type="character" w:styleId="Platzhaltertext">
    <w:name w:val="Placeholder Text"/>
    <w:basedOn w:val="Absatz-Standardschriftart"/>
    <w:uiPriority w:val="99"/>
    <w:semiHidden/>
    <w:rsid w:val="005D5C3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5217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control" Target="activeX/activeX3.xml"/><Relationship Id="rId18" Type="http://schemas.openxmlformats.org/officeDocument/2006/relationships/image" Target="media/image6.wmf"/><Relationship Id="rId26" Type="http://schemas.openxmlformats.org/officeDocument/2006/relationships/image" Target="media/image9.wmf"/><Relationship Id="rId3" Type="http://schemas.openxmlformats.org/officeDocument/2006/relationships/styles" Target="styles.xml"/><Relationship Id="rId21" Type="http://schemas.openxmlformats.org/officeDocument/2006/relationships/control" Target="activeX/activeX7.xml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control" Target="activeX/activeX5.xml"/><Relationship Id="rId25" Type="http://schemas.openxmlformats.org/officeDocument/2006/relationships/control" Target="activeX/activeX10.xml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image" Target="media/image10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ontrol" Target="activeX/activeX2.xml"/><Relationship Id="rId24" Type="http://schemas.openxmlformats.org/officeDocument/2006/relationships/image" Target="media/image8.wmf"/><Relationship Id="rId32" Type="http://schemas.openxmlformats.org/officeDocument/2006/relationships/control" Target="activeX/activeX14.xml"/><Relationship Id="rId5" Type="http://schemas.openxmlformats.org/officeDocument/2006/relationships/webSettings" Target="webSettings.xml"/><Relationship Id="rId15" Type="http://schemas.openxmlformats.org/officeDocument/2006/relationships/control" Target="activeX/activeX4.xml"/><Relationship Id="rId23" Type="http://schemas.openxmlformats.org/officeDocument/2006/relationships/control" Target="activeX/activeX9.xml"/><Relationship Id="rId28" Type="http://schemas.openxmlformats.org/officeDocument/2006/relationships/control" Target="activeX/activeX12.xml"/><Relationship Id="rId36" Type="http://schemas.openxmlformats.org/officeDocument/2006/relationships/theme" Target="theme/theme1.xml"/><Relationship Id="rId10" Type="http://schemas.openxmlformats.org/officeDocument/2006/relationships/image" Target="media/image2.wmf"/><Relationship Id="rId19" Type="http://schemas.openxmlformats.org/officeDocument/2006/relationships/control" Target="activeX/activeX6.xml"/><Relationship Id="rId31" Type="http://schemas.openxmlformats.org/officeDocument/2006/relationships/image" Target="media/image11.wmf"/><Relationship Id="rId4" Type="http://schemas.openxmlformats.org/officeDocument/2006/relationships/settings" Target="settings.xml"/><Relationship Id="rId9" Type="http://schemas.openxmlformats.org/officeDocument/2006/relationships/control" Target="activeX/activeX1.xml"/><Relationship Id="rId14" Type="http://schemas.openxmlformats.org/officeDocument/2006/relationships/image" Target="media/image4.wmf"/><Relationship Id="rId22" Type="http://schemas.openxmlformats.org/officeDocument/2006/relationships/control" Target="activeX/activeX8.xml"/><Relationship Id="rId27" Type="http://schemas.openxmlformats.org/officeDocument/2006/relationships/control" Target="activeX/activeX11.xml"/><Relationship Id="rId30" Type="http://schemas.openxmlformats.org/officeDocument/2006/relationships/control" Target="activeX/activeX13.xml"/><Relationship Id="rId35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kreis-guetersloh.de/unser-kreis/verwaltung/dsgvo" TargetMode="Externa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jpeg"/><Relationship Id="rId3" Type="http://schemas.openxmlformats.org/officeDocument/2006/relationships/image" Target="media/image14.jpg"/><Relationship Id="rId7" Type="http://schemas.openxmlformats.org/officeDocument/2006/relationships/image" Target="media/image70.jpeg"/><Relationship Id="rId2" Type="http://schemas.openxmlformats.org/officeDocument/2006/relationships/image" Target="media/image13.jpeg"/><Relationship Id="rId1" Type="http://schemas.openxmlformats.org/officeDocument/2006/relationships/image" Target="media/image12.jpeg"/><Relationship Id="rId6" Type="http://schemas.openxmlformats.org/officeDocument/2006/relationships/image" Target="media/image60.jpeg"/><Relationship Id="rId5" Type="http://schemas.openxmlformats.org/officeDocument/2006/relationships/image" Target="media/image16.jpg"/><Relationship Id="rId10" Type="http://schemas.openxmlformats.org/officeDocument/2006/relationships/image" Target="media/image10.jpeg"/><Relationship Id="rId4" Type="http://schemas.openxmlformats.org/officeDocument/2006/relationships/image" Target="media/image15.jpg"/><Relationship Id="rId9" Type="http://schemas.openxmlformats.org/officeDocument/2006/relationships/image" Target="media/image9.jpe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0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5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6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7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8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9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B8E348-AE05-4080-84D0-A904000904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B1C12A5B.dotm</Template>
  <TotalTime>0</TotalTime>
  <Pages>1</Pages>
  <Words>405</Words>
  <Characters>2557</Characters>
  <Application>Microsoft Office Word</Application>
  <DocSecurity>0</DocSecurity>
  <Lines>21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Kreis Gütersloh</Company>
  <LinksUpToDate>false</LinksUpToDate>
  <CharactersWithSpaces>2957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kgt</dc:creator>
  <cp:lastModifiedBy>Dahlkötter, E.</cp:lastModifiedBy>
  <cp:revision>9</cp:revision>
  <cp:lastPrinted>2021-04-06T12:01:00Z</cp:lastPrinted>
  <dcterms:created xsi:type="dcterms:W3CDTF">2021-03-31T10:50:00Z</dcterms:created>
  <dcterms:modified xsi:type="dcterms:W3CDTF">2021-04-16T13:48:00Z</dcterms:modified>
</cp:coreProperties>
</file>