
<file path=[Content_Types].xml><?xml version="1.0" encoding="utf-8"?>
<Types xmlns="http://schemas.openxmlformats.org/package/2006/content-types">
  <Default Extension="bin" ContentType="application/vnd.ms-office.activeX"/>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E312E9" w14:textId="22A604C8" w:rsidR="00F44A4D" w:rsidRPr="0041770F" w:rsidRDefault="00F44A4D" w:rsidP="00D14C4B">
      <w:pPr>
        <w:spacing w:line="240" w:lineRule="auto"/>
        <w:jc w:val="center"/>
        <w:rPr>
          <w:rFonts w:ascii="Arial" w:hAnsi="Arial" w:cs="Arial"/>
          <w:b/>
          <w:sz w:val="24"/>
          <w:szCs w:val="24"/>
          <w:u w:val="single"/>
          <w:lang w:val="en-US"/>
        </w:rPr>
      </w:pPr>
      <w:r>
        <w:rPr>
          <w:rFonts w:ascii="Arial" w:hAnsi="Arial" w:cs="Arial"/>
          <w:b/>
          <w:bCs/>
          <w:sz w:val="24"/>
          <w:szCs w:val="24"/>
          <w:u w:val="single"/>
          <w:lang w:val="ro"/>
        </w:rPr>
        <w:t>ÎNSCRIERI</w:t>
      </w:r>
    </w:p>
    <w:p w14:paraId="29593C81" w14:textId="4CDF920A" w:rsidR="00F44A4D" w:rsidRPr="0041770F" w:rsidRDefault="001A2FD4" w:rsidP="00D74917">
      <w:pPr>
        <w:spacing w:after="0"/>
        <w:jc w:val="center"/>
        <w:rPr>
          <w:rFonts w:ascii="Arial" w:hAnsi="Arial" w:cs="Arial"/>
          <w:b/>
          <w:sz w:val="20"/>
          <w:szCs w:val="20"/>
          <w:lang w:val="en-US"/>
        </w:rPr>
      </w:pPr>
      <w:r>
        <w:rPr>
          <w:rFonts w:ascii="Arial" w:hAnsi="Arial" w:cs="Arial"/>
          <w:b/>
          <w:bCs/>
          <w:sz w:val="20"/>
          <w:szCs w:val="20"/>
          <w:lang w:val="ro"/>
        </w:rPr>
        <w:t xml:space="preserve">Tabere lingvistice pe perioada vacanței de vară, destinate elevilor imigranți din învățământul secundar I </w:t>
      </w:r>
      <w:r w:rsidR="00F52A82">
        <w:rPr>
          <w:rFonts w:ascii="Arial" w:hAnsi="Arial" w:cs="Arial"/>
          <w:b/>
          <w:bCs/>
          <w:sz w:val="20"/>
          <w:szCs w:val="20"/>
          <w:lang w:val="ro"/>
        </w:rPr>
        <w:br/>
      </w:r>
      <w:r>
        <w:rPr>
          <w:rFonts w:ascii="Arial" w:hAnsi="Arial" w:cs="Arial"/>
          <w:b/>
          <w:bCs/>
          <w:sz w:val="20"/>
          <w:szCs w:val="20"/>
          <w:lang w:val="ro"/>
        </w:rPr>
        <w:t>și colegiile profesionale</w:t>
      </w:r>
    </w:p>
    <w:p w14:paraId="5F72DBC1" w14:textId="325ABA10" w:rsidR="00197AF2" w:rsidRPr="0041770F" w:rsidRDefault="003A34D2" w:rsidP="00D74917">
      <w:pPr>
        <w:spacing w:after="0"/>
        <w:jc w:val="center"/>
        <w:rPr>
          <w:rFonts w:ascii="Arial" w:hAnsi="Arial" w:cs="Arial"/>
          <w:sz w:val="20"/>
          <w:szCs w:val="20"/>
          <w:lang w:val="en-US"/>
        </w:rPr>
      </w:pPr>
      <w:r>
        <w:rPr>
          <w:rFonts w:ascii="Arial" w:hAnsi="Arial" w:cs="Arial"/>
          <w:b/>
          <w:bCs/>
          <w:sz w:val="20"/>
          <w:szCs w:val="20"/>
          <w:lang w:val="ro"/>
        </w:rPr>
        <w:t>Perioadă: 02.08. – 13.08.2021, de luni până vineri, 5 ore pe zi,</w:t>
      </w:r>
      <w:r>
        <w:rPr>
          <w:rFonts w:ascii="Arial" w:hAnsi="Arial" w:cs="Arial"/>
          <w:sz w:val="20"/>
          <w:szCs w:val="20"/>
          <w:lang w:val="ro"/>
        </w:rPr>
        <w:br/>
      </w:r>
      <w:r>
        <w:rPr>
          <w:rFonts w:ascii="Arial" w:hAnsi="Arial" w:cs="Arial"/>
          <w:b/>
          <w:bCs/>
          <w:sz w:val="20"/>
          <w:szCs w:val="20"/>
          <w:lang w:val="ro"/>
        </w:rPr>
        <w:t>Interval orar: între orele 9.00 și 14.00</w:t>
      </w:r>
      <w:r>
        <w:rPr>
          <w:rFonts w:ascii="Arial" w:hAnsi="Arial" w:cs="Arial"/>
          <w:sz w:val="20"/>
          <w:szCs w:val="20"/>
          <w:lang w:val="ro"/>
        </w:rPr>
        <w:t xml:space="preserve"> (informații detaliate în confirmarea înscrierii)</w:t>
      </w:r>
    </w:p>
    <w:p w14:paraId="54657279" w14:textId="77777777" w:rsidR="00BC7F22" w:rsidRPr="0041770F" w:rsidRDefault="003D363E" w:rsidP="00D74917">
      <w:pPr>
        <w:spacing w:after="0"/>
        <w:jc w:val="center"/>
        <w:rPr>
          <w:rFonts w:ascii="Arial" w:hAnsi="Arial" w:cs="Arial"/>
          <w:sz w:val="20"/>
          <w:szCs w:val="20"/>
          <w:lang w:val="en-US"/>
        </w:rPr>
      </w:pPr>
      <w:r>
        <w:rPr>
          <w:rFonts w:ascii="Arial" w:hAnsi="Arial" w:cs="Arial"/>
          <w:b/>
          <w:bCs/>
          <w:sz w:val="20"/>
          <w:szCs w:val="20"/>
          <w:lang w:val="ro"/>
        </w:rPr>
        <w:t>Localitate: în apropiere</w:t>
      </w:r>
      <w:r>
        <w:rPr>
          <w:rFonts w:ascii="Arial" w:hAnsi="Arial" w:cs="Arial"/>
          <w:sz w:val="20"/>
          <w:szCs w:val="20"/>
          <w:lang w:val="ro"/>
        </w:rPr>
        <w:t xml:space="preserve"> (informații detaliate în confirmarea înscrierii)</w:t>
      </w:r>
    </w:p>
    <w:p w14:paraId="52E5735B" w14:textId="21B76214" w:rsidR="00A95449" w:rsidRPr="0041770F" w:rsidRDefault="00A95449" w:rsidP="00FD6A9E">
      <w:pPr>
        <w:spacing w:after="0" w:line="240" w:lineRule="auto"/>
        <w:jc w:val="center"/>
        <w:rPr>
          <w:rFonts w:ascii="Arial" w:hAnsi="Arial" w:cs="Arial"/>
          <w:b/>
          <w:sz w:val="20"/>
          <w:szCs w:val="20"/>
          <w:lang w:val="en-US"/>
        </w:rPr>
      </w:pPr>
    </w:p>
    <w:p w14:paraId="47875D60" w14:textId="69F83EE6" w:rsidR="00322666" w:rsidRPr="004262BE" w:rsidRDefault="007B4A4C" w:rsidP="004262BE">
      <w:pPr>
        <w:pStyle w:val="Listenabsatz"/>
        <w:numPr>
          <w:ilvl w:val="0"/>
          <w:numId w:val="3"/>
        </w:numPr>
        <w:spacing w:after="60" w:line="240" w:lineRule="auto"/>
        <w:ind w:left="425" w:hanging="357"/>
        <w:rPr>
          <w:rFonts w:ascii="Arial" w:hAnsi="Arial" w:cs="Arial"/>
          <w:b/>
          <w:sz w:val="18"/>
          <w:szCs w:val="18"/>
        </w:rPr>
      </w:pPr>
      <w:r>
        <w:rPr>
          <w:rFonts w:ascii="Arial" w:hAnsi="Arial" w:cs="Arial"/>
          <w:b/>
          <w:bCs/>
          <w:sz w:val="18"/>
          <w:szCs w:val="18"/>
          <w:lang w:val="ro"/>
        </w:rPr>
        <w:t>Informații personale (te rugăm să scrii lizibil, cu litere de tipar)</w:t>
      </w:r>
    </w:p>
    <w:bookmarkStart w:id="0" w:name="_GoBack"/>
    <w:p w14:paraId="2F15F442" w14:textId="2F441AFA" w:rsidR="00322666" w:rsidRPr="00480C69" w:rsidRDefault="005D5C3F" w:rsidP="002A63D4">
      <w:pPr>
        <w:tabs>
          <w:tab w:val="left" w:pos="7655"/>
        </w:tabs>
        <w:spacing w:after="0" w:line="240" w:lineRule="auto"/>
        <w:ind w:left="426" w:right="-1"/>
        <w:rPr>
          <w:rFonts w:ascii="Arial" w:hAnsi="Arial" w:cs="Arial"/>
          <w:sz w:val="16"/>
          <w:szCs w:val="16"/>
        </w:rPr>
      </w:pPr>
      <w:r>
        <w:rPr>
          <w:rFonts w:ascii="Arial" w:hAnsi="Arial" w:cs="Arial"/>
          <w:sz w:val="20"/>
          <w:szCs w:val="20"/>
          <w:lang w:val="ro"/>
        </w:rPr>
        <w:object w:dxaOrig="225" w:dyaOrig="225" w14:anchorId="59FE7E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1" type="#_x0000_t75" style="width:320.65pt;height:18.4pt" o:ole="">
            <v:imagedata r:id="rId8" o:title=""/>
          </v:shape>
          <w:control r:id="rId9" w:name="TextBox1" w:shapeid="_x0000_i1081"/>
        </w:object>
      </w:r>
      <w:bookmarkEnd w:id="0"/>
      <w:r>
        <w:rPr>
          <w:lang w:val="ro"/>
        </w:rPr>
        <w:tab/>
      </w:r>
      <w:r>
        <w:rPr>
          <w:rFonts w:ascii="Arial" w:hAnsi="Arial" w:cs="Arial"/>
          <w:sz w:val="20"/>
          <w:szCs w:val="20"/>
          <w:lang w:val="ro"/>
        </w:rPr>
        <w:object w:dxaOrig="225" w:dyaOrig="225" w14:anchorId="1343AF47">
          <v:shape id="_x0000_i1055" type="#_x0000_t75" style="width:132.3pt;height:18.4pt" o:ole="">
            <v:imagedata r:id="rId10" o:title=""/>
          </v:shape>
          <w:control r:id="rId11" w:name="TextBox2" w:shapeid="_x0000_i1055"/>
        </w:object>
      </w:r>
    </w:p>
    <w:p w14:paraId="78484D48" w14:textId="77777777" w:rsidR="00322666" w:rsidRPr="0041770F" w:rsidRDefault="002A63D4" w:rsidP="00262697">
      <w:pPr>
        <w:tabs>
          <w:tab w:val="left" w:pos="7655"/>
        </w:tabs>
        <w:spacing w:after="80" w:line="240" w:lineRule="auto"/>
        <w:ind w:left="425"/>
        <w:rPr>
          <w:rFonts w:ascii="Arial" w:hAnsi="Arial" w:cs="Arial"/>
          <w:sz w:val="16"/>
          <w:szCs w:val="16"/>
          <w:lang w:val="en-US"/>
        </w:rPr>
      </w:pPr>
      <w:r>
        <w:rPr>
          <w:rFonts w:ascii="Arial" w:hAnsi="Arial" w:cs="Arial"/>
          <w:sz w:val="16"/>
          <w:szCs w:val="16"/>
          <w:lang w:val="ro"/>
        </w:rPr>
        <w:t>Nume, prenume</w:t>
      </w:r>
      <w:r>
        <w:rPr>
          <w:rFonts w:ascii="Arial" w:hAnsi="Arial" w:cs="Arial"/>
          <w:sz w:val="16"/>
          <w:szCs w:val="16"/>
          <w:lang w:val="ro"/>
        </w:rPr>
        <w:tab/>
        <w:t>Data nașterii (ZZ.LL.AAAA)</w:t>
      </w:r>
    </w:p>
    <w:p w14:paraId="08C9C409" w14:textId="72BF9D20" w:rsidR="00BD5939" w:rsidRPr="00480C69" w:rsidRDefault="004262BE" w:rsidP="00BD5939">
      <w:pPr>
        <w:tabs>
          <w:tab w:val="left" w:pos="7655"/>
        </w:tabs>
        <w:spacing w:after="0" w:line="240" w:lineRule="auto"/>
        <w:ind w:left="425"/>
        <w:rPr>
          <w:rFonts w:ascii="Arial" w:hAnsi="Arial" w:cs="Arial"/>
          <w:sz w:val="16"/>
          <w:szCs w:val="16"/>
        </w:rPr>
      </w:pPr>
      <w:r>
        <w:rPr>
          <w:rFonts w:ascii="Arial" w:hAnsi="Arial" w:cs="Arial"/>
          <w:sz w:val="20"/>
          <w:szCs w:val="20"/>
          <w:lang w:val="ro"/>
        </w:rPr>
        <w:object w:dxaOrig="225" w:dyaOrig="225" w14:anchorId="26A7EE51">
          <v:shape id="_x0000_i1057" type="#_x0000_t75" style="width:490.6pt;height:18.4pt" o:ole="">
            <v:imagedata r:id="rId12" o:title=""/>
          </v:shape>
          <w:control r:id="rId13" w:name="TextBox3" w:shapeid="_x0000_i1057"/>
        </w:object>
      </w:r>
    </w:p>
    <w:p w14:paraId="3F7250EE" w14:textId="77777777" w:rsidR="00322666" w:rsidRPr="00480C69" w:rsidRDefault="00322666" w:rsidP="00BD5939">
      <w:pPr>
        <w:spacing w:after="80" w:line="240" w:lineRule="auto"/>
        <w:ind w:left="425"/>
        <w:rPr>
          <w:rFonts w:ascii="Arial" w:hAnsi="Arial" w:cs="Arial"/>
          <w:sz w:val="16"/>
          <w:szCs w:val="16"/>
        </w:rPr>
      </w:pPr>
      <w:r>
        <w:rPr>
          <w:rFonts w:ascii="Arial" w:hAnsi="Arial" w:cs="Arial"/>
          <w:sz w:val="16"/>
          <w:szCs w:val="16"/>
          <w:lang w:val="ro"/>
        </w:rPr>
        <w:t>Stradă, număr</w:t>
      </w:r>
    </w:p>
    <w:p w14:paraId="1F979520" w14:textId="67193D24" w:rsidR="004262BE" w:rsidRPr="00480C69" w:rsidRDefault="004262BE" w:rsidP="005462E3">
      <w:pPr>
        <w:spacing w:after="80" w:line="240" w:lineRule="auto"/>
        <w:ind w:left="425"/>
        <w:rPr>
          <w:rFonts w:ascii="Arial" w:hAnsi="Arial" w:cs="Arial"/>
          <w:sz w:val="16"/>
          <w:szCs w:val="16"/>
        </w:rPr>
      </w:pPr>
      <w:r>
        <w:rPr>
          <w:rFonts w:ascii="Arial" w:hAnsi="Arial" w:cs="Arial"/>
          <w:sz w:val="20"/>
          <w:szCs w:val="20"/>
          <w:lang w:val="ro"/>
        </w:rPr>
        <w:object w:dxaOrig="225" w:dyaOrig="225" w14:anchorId="136E63C2">
          <v:shape id="_x0000_i1059" type="#_x0000_t75" style="width:491.45pt;height:18.4pt" o:ole="">
            <v:imagedata r:id="rId14" o:title=""/>
          </v:shape>
          <w:control r:id="rId15" w:name="TextBox4" w:shapeid="_x0000_i1059"/>
        </w:object>
      </w:r>
    </w:p>
    <w:p w14:paraId="1540BE3A" w14:textId="0C1D7D9A" w:rsidR="00322666" w:rsidRPr="00480C69" w:rsidRDefault="00322666" w:rsidP="004262BE">
      <w:pPr>
        <w:spacing w:after="80" w:line="240" w:lineRule="auto"/>
        <w:ind w:left="425"/>
        <w:rPr>
          <w:rFonts w:ascii="Arial" w:hAnsi="Arial" w:cs="Arial"/>
          <w:sz w:val="16"/>
          <w:szCs w:val="16"/>
        </w:rPr>
      </w:pPr>
      <w:r>
        <w:rPr>
          <w:rFonts w:ascii="Arial" w:hAnsi="Arial" w:cs="Arial"/>
          <w:sz w:val="16"/>
          <w:szCs w:val="16"/>
          <w:lang w:val="ro"/>
        </w:rPr>
        <w:t>Cod poștal, localitate</w:t>
      </w:r>
    </w:p>
    <w:p w14:paraId="6FCE6320" w14:textId="7A97DF6B" w:rsidR="00322666" w:rsidRPr="00480C69" w:rsidRDefault="004262BE" w:rsidP="00013934">
      <w:pPr>
        <w:spacing w:after="80" w:line="240" w:lineRule="auto"/>
        <w:ind w:left="425"/>
        <w:rPr>
          <w:rFonts w:ascii="Arial" w:hAnsi="Arial" w:cs="Arial"/>
          <w:sz w:val="16"/>
          <w:szCs w:val="16"/>
        </w:rPr>
      </w:pPr>
      <w:r>
        <w:rPr>
          <w:rFonts w:ascii="Arial" w:hAnsi="Arial" w:cs="Arial"/>
          <w:sz w:val="20"/>
          <w:szCs w:val="20"/>
          <w:lang w:val="ro"/>
        </w:rPr>
        <w:object w:dxaOrig="225" w:dyaOrig="225" w14:anchorId="0CF5C426">
          <v:shape id="_x0000_i1061" type="#_x0000_t75" style="width:494.8pt;height:18.4pt" o:ole="">
            <v:imagedata r:id="rId16" o:title=""/>
          </v:shape>
          <w:control r:id="rId17" w:name="TextBox5" w:shapeid="_x0000_i1061"/>
        </w:object>
      </w:r>
    </w:p>
    <w:p w14:paraId="5BBDBB55" w14:textId="3851097A" w:rsidR="00934790" w:rsidRPr="00480C69" w:rsidRDefault="003C18A8" w:rsidP="004262BE">
      <w:pPr>
        <w:spacing w:after="80" w:line="240" w:lineRule="auto"/>
        <w:ind w:left="425"/>
        <w:rPr>
          <w:rFonts w:ascii="Arial" w:hAnsi="Arial" w:cs="Arial"/>
          <w:sz w:val="16"/>
          <w:szCs w:val="16"/>
        </w:rPr>
      </w:pPr>
      <w:r>
        <w:rPr>
          <w:rFonts w:ascii="Arial" w:hAnsi="Arial" w:cs="Arial"/>
          <w:sz w:val="16"/>
          <w:szCs w:val="16"/>
          <w:lang w:val="ro"/>
        </w:rPr>
        <w:t>Telefon</w:t>
      </w:r>
    </w:p>
    <w:p w14:paraId="18C89DB3" w14:textId="52B8E732" w:rsidR="004262BE" w:rsidRDefault="004262BE" w:rsidP="00467678">
      <w:pPr>
        <w:tabs>
          <w:tab w:val="left" w:pos="6804"/>
          <w:tab w:val="left" w:pos="7655"/>
        </w:tabs>
        <w:spacing w:after="0" w:line="240" w:lineRule="auto"/>
        <w:ind w:left="426"/>
        <w:rPr>
          <w:rFonts w:ascii="Arial" w:hAnsi="Arial" w:cs="Arial"/>
          <w:sz w:val="16"/>
          <w:szCs w:val="16"/>
        </w:rPr>
      </w:pPr>
      <w:r>
        <w:rPr>
          <w:rFonts w:ascii="Arial" w:hAnsi="Arial" w:cs="Arial"/>
          <w:sz w:val="20"/>
          <w:szCs w:val="20"/>
          <w:lang w:val="ro"/>
        </w:rPr>
        <w:object w:dxaOrig="225" w:dyaOrig="225" w14:anchorId="4B72A1E6">
          <v:shape id="_x0000_i1063" type="#_x0000_t75" style="width:316.45pt;height:18.4pt" o:ole="">
            <v:imagedata r:id="rId18" o:title=""/>
          </v:shape>
          <w:control r:id="rId19" w:name="TextBox6" w:shapeid="_x0000_i1063"/>
        </w:object>
      </w:r>
      <w:r>
        <w:rPr>
          <w:rFonts w:ascii="Arial" w:hAnsi="Arial" w:cs="Arial"/>
          <w:sz w:val="16"/>
          <w:szCs w:val="16"/>
          <w:lang w:val="ro"/>
        </w:rPr>
        <w:tab/>
      </w:r>
      <w:r>
        <w:rPr>
          <w:rFonts w:ascii="Arial" w:hAnsi="Arial" w:cs="Arial"/>
          <w:sz w:val="16"/>
          <w:szCs w:val="16"/>
          <w:lang w:val="ro"/>
        </w:rPr>
        <w:tab/>
      </w:r>
      <w:r>
        <w:rPr>
          <w:rFonts w:ascii="Arial" w:hAnsi="Arial" w:cs="Arial"/>
          <w:sz w:val="20"/>
          <w:szCs w:val="20"/>
          <w:lang w:val="ro"/>
        </w:rPr>
        <w:object w:dxaOrig="225" w:dyaOrig="225" w14:anchorId="07B9C1F6">
          <v:shape id="_x0000_i1065" type="#_x0000_t75" style="width:133.1pt;height:18.4pt" o:ole="">
            <v:imagedata r:id="rId20" o:title=""/>
          </v:shape>
          <w:control r:id="rId21" w:name="TextBox7" w:shapeid="_x0000_i1065"/>
        </w:object>
      </w:r>
    </w:p>
    <w:p w14:paraId="63568C21" w14:textId="68CF195A" w:rsidR="00F34BAF" w:rsidRPr="0041770F" w:rsidRDefault="00F34BAF" w:rsidP="00956396">
      <w:pPr>
        <w:tabs>
          <w:tab w:val="left" w:pos="7655"/>
        </w:tabs>
        <w:spacing w:after="0" w:line="240" w:lineRule="auto"/>
        <w:ind w:left="7655" w:hanging="7230"/>
        <w:rPr>
          <w:rFonts w:ascii="Arial" w:hAnsi="Arial" w:cs="Arial"/>
          <w:sz w:val="16"/>
          <w:szCs w:val="16"/>
          <w:lang w:val="en-US"/>
        </w:rPr>
      </w:pPr>
      <w:r>
        <w:rPr>
          <w:rFonts w:ascii="Arial" w:hAnsi="Arial" w:cs="Arial"/>
          <w:sz w:val="16"/>
          <w:szCs w:val="16"/>
          <w:lang w:val="ro"/>
        </w:rPr>
        <w:t>Ce limbi străine cunoști?</w:t>
      </w:r>
      <w:r>
        <w:rPr>
          <w:rFonts w:ascii="Arial" w:hAnsi="Arial" w:cs="Arial"/>
          <w:sz w:val="16"/>
          <w:szCs w:val="16"/>
          <w:lang w:val="ro"/>
        </w:rPr>
        <w:tab/>
        <w:t>Ai mai participat la vreo tabără lingvistică?</w:t>
      </w:r>
    </w:p>
    <w:p w14:paraId="0A4ABF5C" w14:textId="061AAF30" w:rsidR="00934790" w:rsidRPr="0041770F" w:rsidRDefault="00934790" w:rsidP="00956396">
      <w:pPr>
        <w:tabs>
          <w:tab w:val="left" w:pos="7371"/>
        </w:tabs>
        <w:spacing w:after="0" w:line="240" w:lineRule="auto"/>
        <w:ind w:left="425"/>
        <w:rPr>
          <w:rFonts w:ascii="Arial" w:hAnsi="Arial" w:cs="Arial"/>
          <w:sz w:val="20"/>
          <w:szCs w:val="20"/>
          <w:lang w:val="en-US"/>
        </w:rPr>
      </w:pPr>
    </w:p>
    <w:p w14:paraId="709BD914" w14:textId="198F919B" w:rsidR="00C04051" w:rsidRPr="00F449B6" w:rsidRDefault="00C04051" w:rsidP="00F449B6">
      <w:pPr>
        <w:pStyle w:val="Listenabsatz"/>
        <w:numPr>
          <w:ilvl w:val="0"/>
          <w:numId w:val="3"/>
        </w:numPr>
        <w:spacing w:after="60" w:line="240" w:lineRule="auto"/>
        <w:ind w:left="425" w:hanging="357"/>
        <w:rPr>
          <w:rFonts w:ascii="Arial" w:hAnsi="Arial" w:cs="Arial"/>
          <w:b/>
          <w:sz w:val="18"/>
          <w:szCs w:val="18"/>
        </w:rPr>
      </w:pPr>
      <w:r>
        <w:rPr>
          <w:rFonts w:ascii="Arial" w:hAnsi="Arial" w:cs="Arial"/>
          <w:b/>
          <w:bCs/>
          <w:sz w:val="18"/>
          <w:szCs w:val="18"/>
          <w:lang w:val="ro"/>
        </w:rPr>
        <w:t>Informații despre școală (te rugăm să scrii lizibil, cu litere de tipar)</w:t>
      </w:r>
    </w:p>
    <w:p w14:paraId="25E3B7FF" w14:textId="6FFC1443" w:rsidR="005462E3" w:rsidRPr="00480C69" w:rsidRDefault="004262BE" w:rsidP="005462E3">
      <w:pPr>
        <w:spacing w:after="0" w:line="240" w:lineRule="auto"/>
        <w:ind w:left="425"/>
        <w:rPr>
          <w:rFonts w:ascii="Arial" w:hAnsi="Arial" w:cs="Arial"/>
          <w:sz w:val="16"/>
          <w:szCs w:val="16"/>
        </w:rPr>
      </w:pPr>
      <w:r>
        <w:rPr>
          <w:rFonts w:ascii="Arial" w:hAnsi="Arial" w:cs="Arial"/>
          <w:sz w:val="20"/>
          <w:szCs w:val="20"/>
          <w:lang w:val="ro"/>
        </w:rPr>
        <w:object w:dxaOrig="225" w:dyaOrig="225" w14:anchorId="7C529FD4">
          <v:shape id="_x0000_i1067" type="#_x0000_t75" style="width:494.8pt;height:18.4pt" o:ole="">
            <v:imagedata r:id="rId16" o:title=""/>
          </v:shape>
          <w:control r:id="rId22" w:name="TextBox8" w:shapeid="_x0000_i1067"/>
        </w:object>
      </w:r>
    </w:p>
    <w:p w14:paraId="2C16827C" w14:textId="78CBFD6E" w:rsidR="00C04051" w:rsidRPr="00480C69" w:rsidRDefault="007B4A4C" w:rsidP="00956396">
      <w:pPr>
        <w:spacing w:after="60" w:line="240" w:lineRule="auto"/>
        <w:ind w:left="425"/>
        <w:rPr>
          <w:rFonts w:ascii="Arial" w:hAnsi="Arial" w:cs="Arial"/>
          <w:sz w:val="16"/>
          <w:szCs w:val="16"/>
        </w:rPr>
      </w:pPr>
      <w:r>
        <w:rPr>
          <w:rFonts w:ascii="Arial" w:hAnsi="Arial" w:cs="Arial"/>
          <w:sz w:val="16"/>
          <w:szCs w:val="16"/>
          <w:lang w:val="ro"/>
        </w:rPr>
        <w:t>Ce școală frecventezi?</w:t>
      </w:r>
    </w:p>
    <w:p w14:paraId="7698A882" w14:textId="21F9206A" w:rsidR="00C04051" w:rsidRPr="00480C69" w:rsidRDefault="004262BE" w:rsidP="00CC66E3">
      <w:pPr>
        <w:tabs>
          <w:tab w:val="left" w:pos="7655"/>
        </w:tabs>
        <w:spacing w:after="0" w:line="240" w:lineRule="auto"/>
        <w:ind w:left="425"/>
        <w:rPr>
          <w:rFonts w:ascii="Arial" w:hAnsi="Arial" w:cs="Arial"/>
          <w:sz w:val="16"/>
          <w:szCs w:val="16"/>
        </w:rPr>
      </w:pPr>
      <w:r>
        <w:rPr>
          <w:rFonts w:ascii="Arial" w:hAnsi="Arial" w:cs="Arial"/>
          <w:sz w:val="20"/>
          <w:szCs w:val="20"/>
          <w:lang w:val="ro"/>
        </w:rPr>
        <w:object w:dxaOrig="225" w:dyaOrig="225" w14:anchorId="08CA8154">
          <v:shape id="_x0000_i1069" type="#_x0000_t75" style="width:316.45pt;height:18.4pt" o:ole="">
            <v:imagedata r:id="rId18" o:title=""/>
          </v:shape>
          <w:control r:id="rId23" w:name="TextBox9" w:shapeid="_x0000_i1069"/>
        </w:object>
      </w:r>
      <w:r>
        <w:rPr>
          <w:lang w:val="ro"/>
        </w:rPr>
        <w:tab/>
      </w:r>
      <w:r>
        <w:rPr>
          <w:rFonts w:ascii="Arial" w:hAnsi="Arial" w:cs="Arial"/>
          <w:sz w:val="20"/>
          <w:szCs w:val="20"/>
          <w:lang w:val="ro"/>
        </w:rPr>
        <w:object w:dxaOrig="225" w:dyaOrig="225" w14:anchorId="5BD029FD">
          <v:shape id="_x0000_i1071" type="#_x0000_t75" style="width:133.95pt;height:18.4pt" o:ole="">
            <v:imagedata r:id="rId24" o:title=""/>
          </v:shape>
          <w:control r:id="rId25" w:name="TextBox10" w:shapeid="_x0000_i1071"/>
        </w:object>
      </w:r>
    </w:p>
    <w:p w14:paraId="59857EC8" w14:textId="1F9ED1BA" w:rsidR="00A95449" w:rsidRPr="0041770F" w:rsidRDefault="00BC7F22" w:rsidP="00467678">
      <w:pPr>
        <w:tabs>
          <w:tab w:val="left" w:pos="7655"/>
        </w:tabs>
        <w:spacing w:after="0" w:line="240" w:lineRule="auto"/>
        <w:ind w:left="7655" w:hanging="7230"/>
        <w:rPr>
          <w:rFonts w:ascii="Arial" w:hAnsi="Arial" w:cs="Arial"/>
          <w:sz w:val="16"/>
          <w:szCs w:val="16"/>
          <w:lang w:val="en-US"/>
        </w:rPr>
      </w:pPr>
      <w:r>
        <w:rPr>
          <w:rFonts w:ascii="Arial" w:hAnsi="Arial" w:cs="Arial"/>
          <w:sz w:val="16"/>
          <w:szCs w:val="16"/>
          <w:lang w:val="ro"/>
        </w:rPr>
        <w:t>În ce clasă ești?</w:t>
      </w:r>
      <w:r>
        <w:rPr>
          <w:rFonts w:ascii="Arial" w:hAnsi="Arial" w:cs="Arial"/>
          <w:sz w:val="16"/>
          <w:szCs w:val="16"/>
          <w:lang w:val="ro"/>
        </w:rPr>
        <w:tab/>
        <w:t xml:space="preserve">De când locuiești în Germania </w:t>
      </w:r>
      <w:r w:rsidR="00F52A82">
        <w:rPr>
          <w:rFonts w:ascii="Arial" w:hAnsi="Arial" w:cs="Arial"/>
          <w:sz w:val="16"/>
          <w:szCs w:val="16"/>
          <w:lang w:val="ro"/>
        </w:rPr>
        <w:br/>
      </w:r>
      <w:r>
        <w:rPr>
          <w:rFonts w:ascii="Arial" w:hAnsi="Arial" w:cs="Arial"/>
          <w:sz w:val="16"/>
          <w:szCs w:val="16"/>
          <w:lang w:val="ro"/>
        </w:rPr>
        <w:t>(luna, anul)?</w:t>
      </w:r>
    </w:p>
    <w:p w14:paraId="715DACB9" w14:textId="44F3EB93" w:rsidR="00C04051" w:rsidRPr="00F449B6" w:rsidRDefault="00D422A9" w:rsidP="00F449B6">
      <w:pPr>
        <w:pStyle w:val="Listenabsatz"/>
        <w:numPr>
          <w:ilvl w:val="0"/>
          <w:numId w:val="3"/>
        </w:numPr>
        <w:spacing w:after="60" w:line="240" w:lineRule="auto"/>
        <w:ind w:left="425" w:hanging="357"/>
        <w:rPr>
          <w:rFonts w:ascii="Arial" w:hAnsi="Arial" w:cs="Arial"/>
          <w:b/>
          <w:sz w:val="18"/>
          <w:szCs w:val="18"/>
        </w:rPr>
      </w:pPr>
      <w:r>
        <w:rPr>
          <w:rFonts w:ascii="Arial" w:hAnsi="Arial" w:cs="Arial"/>
          <w:b/>
          <w:bCs/>
          <w:sz w:val="18"/>
          <w:szCs w:val="18"/>
          <w:lang w:val="ro"/>
        </w:rPr>
        <w:t>Taxe</w:t>
      </w:r>
    </w:p>
    <w:p w14:paraId="31B82EE4" w14:textId="1EB33C00" w:rsidR="00D422A9" w:rsidRPr="0041770F" w:rsidRDefault="007B4A4C" w:rsidP="00607A7E">
      <w:pPr>
        <w:spacing w:after="0" w:line="240" w:lineRule="auto"/>
        <w:ind w:left="426"/>
        <w:rPr>
          <w:rFonts w:ascii="Arial" w:hAnsi="Arial" w:cs="Arial"/>
          <w:sz w:val="18"/>
          <w:szCs w:val="18"/>
          <w:lang w:val="en-US"/>
        </w:rPr>
      </w:pPr>
      <w:r>
        <w:rPr>
          <w:rFonts w:ascii="Arial" w:hAnsi="Arial" w:cs="Arial"/>
          <w:sz w:val="18"/>
          <w:szCs w:val="18"/>
          <w:lang w:val="ro"/>
        </w:rPr>
        <w:t>Participarea la tabăra lingvistică este gratuită.</w:t>
      </w:r>
    </w:p>
    <w:p w14:paraId="01EBBA12" w14:textId="3FF16D47" w:rsidR="00D422A9" w:rsidRPr="00F449B6" w:rsidRDefault="00D422A9" w:rsidP="00607A7E">
      <w:pPr>
        <w:spacing w:after="0" w:line="240" w:lineRule="auto"/>
        <w:ind w:left="426"/>
        <w:rPr>
          <w:rFonts w:ascii="Arial" w:hAnsi="Arial" w:cs="Arial"/>
          <w:sz w:val="18"/>
          <w:szCs w:val="18"/>
        </w:rPr>
      </w:pPr>
      <w:r>
        <w:rPr>
          <w:rFonts w:ascii="Arial" w:hAnsi="Arial" w:cs="Arial"/>
          <w:sz w:val="18"/>
          <w:szCs w:val="18"/>
          <w:lang w:val="ro"/>
        </w:rPr>
        <w:t>Biletele de autobuz sunt gratuite în cazul în care mergi cu autobuzul până în localitatea unde se desfășoară cursul. Vei</w:t>
      </w:r>
      <w:r w:rsidR="00F52A82">
        <w:rPr>
          <w:rFonts w:ascii="Arial" w:hAnsi="Arial" w:cs="Arial"/>
          <w:sz w:val="18"/>
          <w:szCs w:val="18"/>
          <w:lang w:val="ro"/>
        </w:rPr>
        <w:t> </w:t>
      </w:r>
      <w:r>
        <w:rPr>
          <w:rFonts w:ascii="Arial" w:hAnsi="Arial" w:cs="Arial"/>
          <w:sz w:val="18"/>
          <w:szCs w:val="18"/>
          <w:lang w:val="ro"/>
        </w:rPr>
        <w:t>primi</w:t>
      </w:r>
      <w:r w:rsidR="00F52A82">
        <w:rPr>
          <w:rFonts w:ascii="Arial" w:hAnsi="Arial" w:cs="Arial"/>
          <w:sz w:val="18"/>
          <w:szCs w:val="18"/>
          <w:lang w:val="ro"/>
        </w:rPr>
        <w:t> </w:t>
      </w:r>
      <w:r>
        <w:rPr>
          <w:rFonts w:ascii="Arial" w:hAnsi="Arial" w:cs="Arial"/>
          <w:sz w:val="18"/>
          <w:szCs w:val="18"/>
          <w:lang w:val="ro"/>
        </w:rPr>
        <w:t>informații detaliate în confirmarea înscrierii.</w:t>
      </w:r>
    </w:p>
    <w:p w14:paraId="4B4E04D4" w14:textId="591F037C" w:rsidR="00D422A9" w:rsidRPr="00F449B6" w:rsidRDefault="00F52A82" w:rsidP="00607A7E">
      <w:pPr>
        <w:spacing w:after="0" w:line="240" w:lineRule="auto"/>
        <w:ind w:left="426"/>
        <w:rPr>
          <w:rFonts w:ascii="Arial" w:hAnsi="Arial" w:cs="Arial"/>
          <w:sz w:val="18"/>
          <w:szCs w:val="18"/>
        </w:rPr>
      </w:pPr>
      <w:r w:rsidRPr="009C71AA">
        <w:rPr>
          <w:noProof/>
          <w:lang w:eastAsia="de-DE"/>
        </w:rPr>
        <mc:AlternateContent>
          <mc:Choice Requires="wps">
            <w:drawing>
              <wp:anchor distT="45720" distB="45720" distL="114300" distR="114300" simplePos="0" relativeHeight="251659264" behindDoc="0" locked="0" layoutInCell="1" allowOverlap="1" wp14:anchorId="7F80DC43" wp14:editId="1F174FEC">
                <wp:simplePos x="0" y="0"/>
                <wp:positionH relativeFrom="column">
                  <wp:posOffset>2466340</wp:posOffset>
                </wp:positionH>
                <wp:positionV relativeFrom="page">
                  <wp:posOffset>6214110</wp:posOffset>
                </wp:positionV>
                <wp:extent cx="8550000" cy="169200"/>
                <wp:effectExtent l="0" t="635" r="3175" b="3175"/>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550000" cy="169200"/>
                        </a:xfrm>
                        <a:prstGeom prst="rect">
                          <a:avLst/>
                        </a:prstGeom>
                        <a:noFill/>
                        <a:ln w="9525">
                          <a:noFill/>
                          <a:miter lim="800000"/>
                          <a:headEnd/>
                          <a:tailEnd/>
                        </a:ln>
                      </wps:spPr>
                      <wps:txbx>
                        <w:txbxContent>
                          <w:p w14:paraId="02431D98" w14:textId="730908D8" w:rsidR="00F52A82" w:rsidRPr="009C71AA" w:rsidRDefault="00F52A82" w:rsidP="00F52A82">
                            <w:pPr>
                              <w:rPr>
                                <w:sz w:val="20"/>
                                <w:szCs w:val="20"/>
                              </w:rPr>
                            </w:pPr>
                            <w:r w:rsidRPr="009C71AA">
                              <w:rPr>
                                <w:sz w:val="20"/>
                                <w:szCs w:val="20"/>
                              </w:rPr>
                              <w:t>[</w:t>
                            </w:r>
                            <w:r>
                              <w:rPr>
                                <w:sz w:val="20"/>
                                <w:szCs w:val="20"/>
                              </w:rPr>
                              <w:t>RUMÄNISCH</w:t>
                            </w:r>
                            <w:r w:rsidRPr="009C71AA">
                              <w:rPr>
                                <w:sz w:val="20"/>
                                <w:szCs w:val="20"/>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F80DC43" id="_x0000_t202" coordsize="21600,21600" o:spt="202" path="m,l,21600r21600,l21600,xe">
                <v:stroke joinstyle="miter"/>
                <v:path gradientshapeok="t" o:connecttype="rect"/>
              </v:shapetype>
              <v:shape id="Textfeld 2" o:spid="_x0000_s1026" type="#_x0000_t202" style="position:absolute;left:0;text-align:left;margin-left:194.2pt;margin-top:489.3pt;width:673.25pt;height:13.3pt;rotation:-90;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" filled="f" stroked="f">
                <v:textbox inset="0,0,0,0">
                  <w:txbxContent>
                    <w:p w14:paraId="02431D98" w14:textId="730908D8" w:rsidR="00F52A82" w:rsidRPr="009C71AA" w:rsidRDefault="00F52A82" w:rsidP="00F52A82">
                      <w:pPr>
                        <w:rPr>
                          <w:sz w:val="20"/>
                          <w:szCs w:val="20"/>
                        </w:rPr>
                      </w:pPr>
                      <w:r w:rsidRPr="009C71AA">
                        <w:rPr>
                          <w:sz w:val="20"/>
                          <w:szCs w:val="20"/>
                        </w:rPr>
                        <w:t>[</w:t>
                      </w:r>
                      <w:r>
                        <w:rPr>
                          <w:sz w:val="20"/>
                          <w:szCs w:val="20"/>
                        </w:rPr>
                        <w:t>RUMÄNISCH</w:t>
                      </w:r>
                      <w:r w:rsidRPr="009C71AA">
                        <w:rPr>
                          <w:sz w:val="20"/>
                          <w:szCs w:val="20"/>
                        </w:rPr>
                        <w:t>]</w:t>
                      </w:r>
                    </w:p>
                  </w:txbxContent>
                </v:textbox>
                <w10:wrap anchory="page"/>
              </v:shape>
            </w:pict>
          </mc:Fallback>
        </mc:AlternateContent>
      </w:r>
    </w:p>
    <w:p w14:paraId="0B1C0D04" w14:textId="230D87CA" w:rsidR="00FD6A9E" w:rsidRPr="00F449B6" w:rsidRDefault="005C70C3" w:rsidP="00F449B6">
      <w:pPr>
        <w:pStyle w:val="Listenabsatz"/>
        <w:numPr>
          <w:ilvl w:val="0"/>
          <w:numId w:val="3"/>
        </w:numPr>
        <w:spacing w:after="60" w:line="240" w:lineRule="auto"/>
        <w:ind w:left="425" w:hanging="357"/>
        <w:rPr>
          <w:rFonts w:ascii="Arial" w:hAnsi="Arial" w:cs="Arial"/>
          <w:b/>
          <w:sz w:val="18"/>
          <w:szCs w:val="18"/>
        </w:rPr>
      </w:pPr>
      <w:r>
        <w:rPr>
          <w:rFonts w:ascii="Arial" w:hAnsi="Arial" w:cs="Arial"/>
          <w:b/>
          <w:bCs/>
          <w:sz w:val="18"/>
          <w:szCs w:val="18"/>
          <w:lang w:val="ro"/>
        </w:rPr>
        <w:t>Consimțământ pentru participare</w:t>
      </w:r>
    </w:p>
    <w:p w14:paraId="4E2C0E52" w14:textId="56DE8FAD" w:rsidR="007B3F34" w:rsidRPr="0041770F" w:rsidRDefault="007B3F34" w:rsidP="007B3F34">
      <w:pPr>
        <w:spacing w:after="40" w:line="240" w:lineRule="auto"/>
        <w:ind w:left="425"/>
        <w:rPr>
          <w:rFonts w:ascii="Arial" w:hAnsi="Arial" w:cs="Arial"/>
          <w:sz w:val="18"/>
          <w:szCs w:val="18"/>
          <w:lang w:val="ro"/>
        </w:rPr>
      </w:pPr>
      <w:r>
        <w:rPr>
          <w:rFonts w:ascii="Arial" w:hAnsi="Arial" w:cs="Arial"/>
          <w:sz w:val="18"/>
          <w:szCs w:val="18"/>
          <w:lang w:val="ro"/>
        </w:rPr>
        <w:t>Sunt de acord cu participarea copilului meu la cursul lingvistic gratuit, desfășurat pe perioada vacanței. Am luat la cunoștință că participarea copilului meu la cursul lingvistic va fi posibilă numai după confirmarea scrisă emisă de Kommunale Integrationszentrum Kreis Gütersloh (Centrul Municipal de Integrare al Districtului Gütersloh).</w:t>
      </w:r>
    </w:p>
    <w:p w14:paraId="0B2E3EA7" w14:textId="4BBC6BE0" w:rsidR="007B3F34" w:rsidRPr="0041770F" w:rsidRDefault="007B3F34" w:rsidP="00956396">
      <w:pPr>
        <w:spacing w:after="0" w:line="240" w:lineRule="auto"/>
        <w:ind w:left="425"/>
        <w:rPr>
          <w:rFonts w:ascii="Arial" w:hAnsi="Arial" w:cs="Arial"/>
          <w:sz w:val="18"/>
          <w:szCs w:val="18"/>
          <w:lang w:val="ro"/>
        </w:rPr>
      </w:pPr>
      <w:r>
        <w:rPr>
          <w:rFonts w:ascii="Arial" w:hAnsi="Arial" w:cs="Arial"/>
          <w:sz w:val="18"/>
          <w:szCs w:val="18"/>
          <w:lang w:val="ro"/>
        </w:rPr>
        <w:t xml:space="preserve">Sunt de acord ca datele mele să fie transmise furnizorului de servicii educaționale. Sunt de acord cu participarea copilului meu la excursii. Îmi îndemn copilul să urmeze instrucțiunile personalului care se ocupă de curs. Îi dau copilului haine rezistente la intemperii. Îi dau copilului meu o mască care acoperă gura și nasul. </w:t>
      </w:r>
    </w:p>
    <w:p w14:paraId="08263E80" w14:textId="2703C5FA" w:rsidR="007B3F34" w:rsidRPr="0041770F" w:rsidRDefault="007B3F34" w:rsidP="00F52A82">
      <w:pPr>
        <w:spacing w:after="40" w:line="240" w:lineRule="auto"/>
        <w:ind w:left="425"/>
        <w:rPr>
          <w:rFonts w:ascii="Arial" w:hAnsi="Arial" w:cs="Arial"/>
          <w:sz w:val="18"/>
          <w:szCs w:val="18"/>
          <w:lang w:val="en-US"/>
        </w:rPr>
      </w:pPr>
      <w:r>
        <w:rPr>
          <w:rFonts w:ascii="Arial" w:hAnsi="Arial" w:cs="Arial"/>
          <w:sz w:val="18"/>
          <w:szCs w:val="18"/>
          <w:lang w:val="ro"/>
        </w:rPr>
        <w:t xml:space="preserve">Copilul meu nu suferă de boli sau probleme de sănătate care să nu îi permită participarea. </w:t>
      </w:r>
    </w:p>
    <w:p w14:paraId="3E385FF5" w14:textId="7A449D00" w:rsidR="007B3F34" w:rsidRPr="0041770F" w:rsidRDefault="007B3F34" w:rsidP="00956396">
      <w:pPr>
        <w:spacing w:after="0" w:line="240" w:lineRule="auto"/>
        <w:ind w:left="425"/>
        <w:rPr>
          <w:rFonts w:ascii="Arial" w:hAnsi="Arial" w:cs="Arial"/>
          <w:sz w:val="18"/>
          <w:szCs w:val="18"/>
          <w:lang w:val="en-US"/>
        </w:rPr>
      </w:pPr>
      <w:r w:rsidRPr="00F52A82">
        <w:rPr>
          <w:rFonts w:ascii="Arial" w:hAnsi="Arial" w:cs="Arial"/>
          <w:spacing w:val="-6"/>
          <w:sz w:val="18"/>
          <w:szCs w:val="18"/>
          <w:lang w:val="ro"/>
        </w:rPr>
        <w:t xml:space="preserve">Copilul meu trebuie să ia următoarele medicamente pe timpul zilei: </w:t>
      </w:r>
      <w:r>
        <w:rPr>
          <w:rFonts w:ascii="Arial" w:hAnsi="Arial" w:cs="Arial"/>
          <w:sz w:val="20"/>
          <w:szCs w:val="20"/>
          <w:lang w:val="ro"/>
        </w:rPr>
        <w:object w:dxaOrig="225" w:dyaOrig="225" w14:anchorId="5BE7AAC5">
          <v:shape id="_x0000_i1073" type="#_x0000_t75" style="width:242.8pt;height:18.4pt" o:ole="">
            <v:imagedata r:id="rId26" o:title=""/>
          </v:shape>
          <w:control r:id="rId27" w:name="TextBox14" w:shapeid="_x0000_i1073"/>
        </w:object>
      </w:r>
    </w:p>
    <w:p w14:paraId="13C62155" w14:textId="77777777" w:rsidR="00634089" w:rsidRPr="0041770F" w:rsidRDefault="00634089" w:rsidP="007B3F34">
      <w:pPr>
        <w:spacing w:after="40" w:line="240" w:lineRule="auto"/>
        <w:ind w:left="425"/>
        <w:rPr>
          <w:rFonts w:ascii="Arial" w:hAnsi="Arial" w:cs="Arial"/>
          <w:sz w:val="16"/>
          <w:szCs w:val="16"/>
          <w:lang w:val="en-US"/>
        </w:rPr>
      </w:pPr>
    </w:p>
    <w:p w14:paraId="32F97FDD" w14:textId="45AB6DDA" w:rsidR="00956396" w:rsidRPr="0041770F" w:rsidRDefault="007B3F34" w:rsidP="00A94AF7">
      <w:pPr>
        <w:tabs>
          <w:tab w:val="left" w:pos="709"/>
          <w:tab w:val="left" w:pos="6379"/>
          <w:tab w:val="left" w:pos="6946"/>
        </w:tabs>
        <w:spacing w:after="0" w:line="240" w:lineRule="auto"/>
        <w:ind w:left="425"/>
        <w:rPr>
          <w:rFonts w:ascii="Arial" w:hAnsi="Arial" w:cs="Arial"/>
          <w:sz w:val="18"/>
          <w:szCs w:val="18"/>
          <w:lang w:val="en-US"/>
        </w:rPr>
      </w:pPr>
      <w:r>
        <w:rPr>
          <w:rFonts w:ascii="Arial" w:hAnsi="Arial" w:cs="Arial"/>
          <w:sz w:val="18"/>
          <w:szCs w:val="18"/>
          <w:lang w:val="ro"/>
        </w:rPr>
        <w:t>Sunt de acord cu publicarea fotografiilor:</w:t>
      </w:r>
      <w:r w:rsidR="00F52A82">
        <w:rPr>
          <w:rFonts w:ascii="Arial" w:hAnsi="Arial" w:cs="Arial"/>
          <w:sz w:val="18"/>
          <w:szCs w:val="18"/>
          <w:lang w:val="ro"/>
        </w:rPr>
        <w:t xml:space="preserve">   </w:t>
      </w:r>
      <w:r w:rsidR="00F52A82">
        <w:rPr>
          <w:rFonts w:ascii="Arial" w:hAnsi="Arial" w:cs="Arial"/>
          <w:sz w:val="18"/>
          <w:szCs w:val="18"/>
          <w:lang w:val="ro"/>
        </w:rPr>
        <w:fldChar w:fldCharType="begin">
          <w:ffData>
            <w:name w:val="Kontrollkästchen1"/>
            <w:enabled/>
            <w:calcOnExit w:val="0"/>
            <w:checkBox>
              <w:sizeAuto/>
              <w:default w:val="0"/>
              <w:checked w:val="0"/>
            </w:checkBox>
          </w:ffData>
        </w:fldChar>
      </w:r>
      <w:r w:rsidR="00F52A82">
        <w:rPr>
          <w:rFonts w:ascii="Arial" w:hAnsi="Arial" w:cs="Arial"/>
          <w:sz w:val="18"/>
          <w:szCs w:val="18"/>
          <w:lang w:val="ro"/>
        </w:rPr>
        <w:instrText xml:space="preserve"> FORMCHECKBOX </w:instrText>
      </w:r>
      <w:r w:rsidR="0041770F">
        <w:rPr>
          <w:rFonts w:ascii="Arial" w:hAnsi="Arial" w:cs="Arial"/>
          <w:sz w:val="18"/>
          <w:szCs w:val="18"/>
          <w:lang w:val="ro"/>
        </w:rPr>
      </w:r>
      <w:r w:rsidR="0041770F">
        <w:rPr>
          <w:rFonts w:ascii="Arial" w:hAnsi="Arial" w:cs="Arial"/>
          <w:sz w:val="18"/>
          <w:szCs w:val="18"/>
          <w:lang w:val="ro"/>
        </w:rPr>
        <w:fldChar w:fldCharType="separate"/>
      </w:r>
      <w:r w:rsidR="00F52A82">
        <w:rPr>
          <w:rFonts w:ascii="Arial" w:hAnsi="Arial" w:cs="Arial"/>
          <w:sz w:val="18"/>
          <w:szCs w:val="18"/>
          <w:lang w:val="ro"/>
        </w:rPr>
        <w:fldChar w:fldCharType="end"/>
      </w:r>
      <w:r w:rsidR="00F52A82">
        <w:rPr>
          <w:rFonts w:ascii="Arial" w:hAnsi="Arial" w:cs="Arial"/>
          <w:sz w:val="18"/>
          <w:szCs w:val="18"/>
          <w:lang w:val="ro"/>
        </w:rPr>
        <w:t xml:space="preserve">   da       </w:t>
      </w:r>
      <w:r w:rsidR="00F52A82">
        <w:rPr>
          <w:rFonts w:ascii="Arial" w:hAnsi="Arial" w:cs="Arial"/>
          <w:sz w:val="20"/>
          <w:szCs w:val="20"/>
          <w:lang w:val="ro"/>
        </w:rPr>
        <w:fldChar w:fldCharType="begin">
          <w:ffData>
            <w:name w:val="Kontrollkästchen2"/>
            <w:enabled/>
            <w:calcOnExit w:val="0"/>
            <w:checkBox>
              <w:sizeAuto/>
              <w:default w:val="0"/>
              <w:checked w:val="0"/>
            </w:checkBox>
          </w:ffData>
        </w:fldChar>
      </w:r>
      <w:r w:rsidR="00F52A82">
        <w:rPr>
          <w:rFonts w:ascii="Arial" w:hAnsi="Arial" w:cs="Arial"/>
          <w:sz w:val="20"/>
          <w:szCs w:val="20"/>
          <w:lang w:val="ro"/>
        </w:rPr>
        <w:instrText xml:space="preserve"> FORMCHECKBOX </w:instrText>
      </w:r>
      <w:r w:rsidR="0041770F">
        <w:rPr>
          <w:rFonts w:ascii="Arial" w:hAnsi="Arial" w:cs="Arial"/>
          <w:sz w:val="20"/>
          <w:szCs w:val="20"/>
          <w:lang w:val="ro"/>
        </w:rPr>
      </w:r>
      <w:r w:rsidR="0041770F">
        <w:rPr>
          <w:rFonts w:ascii="Arial" w:hAnsi="Arial" w:cs="Arial"/>
          <w:sz w:val="20"/>
          <w:szCs w:val="20"/>
          <w:lang w:val="ro"/>
        </w:rPr>
        <w:fldChar w:fldCharType="separate"/>
      </w:r>
      <w:r w:rsidR="00F52A82">
        <w:rPr>
          <w:rFonts w:ascii="Arial" w:hAnsi="Arial" w:cs="Arial"/>
          <w:sz w:val="20"/>
          <w:szCs w:val="20"/>
          <w:lang w:val="ro"/>
        </w:rPr>
        <w:fldChar w:fldCharType="end"/>
      </w:r>
      <w:r w:rsidR="00F52A82">
        <w:rPr>
          <w:rFonts w:ascii="Arial" w:hAnsi="Arial" w:cs="Arial"/>
          <w:sz w:val="18"/>
          <w:szCs w:val="18"/>
          <w:lang w:val="ro"/>
        </w:rPr>
        <w:t xml:space="preserve">   nu</w:t>
      </w:r>
    </w:p>
    <w:p w14:paraId="28AB0DCA" w14:textId="111675BD" w:rsidR="007B3F34" w:rsidRPr="0041770F" w:rsidRDefault="007B3F34" w:rsidP="00956396">
      <w:pPr>
        <w:tabs>
          <w:tab w:val="left" w:pos="709"/>
          <w:tab w:val="left" w:pos="6379"/>
          <w:tab w:val="left" w:pos="7938"/>
        </w:tabs>
        <w:spacing w:after="0" w:line="240" w:lineRule="auto"/>
        <w:ind w:left="425"/>
        <w:rPr>
          <w:rFonts w:ascii="Arial" w:hAnsi="Arial" w:cs="Arial"/>
          <w:sz w:val="16"/>
          <w:szCs w:val="16"/>
          <w:lang w:val="en-US"/>
        </w:rPr>
      </w:pPr>
    </w:p>
    <w:p w14:paraId="453CC351" w14:textId="2719EB30" w:rsidR="00A94AF7" w:rsidRPr="0041770F" w:rsidRDefault="007B3F34" w:rsidP="00A94AF7">
      <w:pPr>
        <w:tabs>
          <w:tab w:val="left" w:pos="709"/>
          <w:tab w:val="left" w:pos="6379"/>
          <w:tab w:val="left" w:pos="7655"/>
          <w:tab w:val="left" w:pos="8931"/>
        </w:tabs>
        <w:spacing w:after="0" w:line="240" w:lineRule="auto"/>
        <w:ind w:left="425"/>
        <w:rPr>
          <w:rFonts w:ascii="Arial" w:hAnsi="Arial" w:cs="Arial"/>
          <w:sz w:val="18"/>
          <w:szCs w:val="18"/>
          <w:lang w:val="en-US"/>
        </w:rPr>
      </w:pPr>
      <w:r>
        <w:rPr>
          <w:rFonts w:ascii="Arial" w:hAnsi="Arial" w:cs="Arial"/>
          <w:sz w:val="18"/>
          <w:szCs w:val="18"/>
          <w:lang w:val="ro"/>
        </w:rPr>
        <w:t>Sunt de acord cu completarea unui chestionar de către copilul meu, în ceea ce privește cursul lingvistic</w:t>
      </w:r>
      <w:r w:rsidR="00F52A82">
        <w:rPr>
          <w:rFonts w:ascii="Arial" w:hAnsi="Arial" w:cs="Arial"/>
          <w:sz w:val="18"/>
          <w:szCs w:val="18"/>
          <w:lang w:val="ro"/>
        </w:rPr>
        <w:t xml:space="preserve">:   </w:t>
      </w:r>
      <w:r w:rsidR="00F52A82">
        <w:rPr>
          <w:rFonts w:ascii="Arial" w:hAnsi="Arial" w:cs="Arial"/>
          <w:sz w:val="18"/>
          <w:szCs w:val="18"/>
          <w:lang w:val="ro"/>
        </w:rPr>
        <w:fldChar w:fldCharType="begin">
          <w:ffData>
            <w:name w:val="Kontrollkästchen1"/>
            <w:enabled/>
            <w:calcOnExit w:val="0"/>
            <w:checkBox>
              <w:sizeAuto/>
              <w:default w:val="0"/>
              <w:checked w:val="0"/>
            </w:checkBox>
          </w:ffData>
        </w:fldChar>
      </w:r>
      <w:r w:rsidR="00F52A82">
        <w:rPr>
          <w:rFonts w:ascii="Arial" w:hAnsi="Arial" w:cs="Arial"/>
          <w:sz w:val="18"/>
          <w:szCs w:val="18"/>
          <w:lang w:val="ro"/>
        </w:rPr>
        <w:instrText xml:space="preserve"> FORMCHECKBOX </w:instrText>
      </w:r>
      <w:r w:rsidR="0041770F">
        <w:rPr>
          <w:rFonts w:ascii="Arial" w:hAnsi="Arial" w:cs="Arial"/>
          <w:sz w:val="18"/>
          <w:szCs w:val="18"/>
          <w:lang w:val="ro"/>
        </w:rPr>
      </w:r>
      <w:r w:rsidR="0041770F">
        <w:rPr>
          <w:rFonts w:ascii="Arial" w:hAnsi="Arial" w:cs="Arial"/>
          <w:sz w:val="18"/>
          <w:szCs w:val="18"/>
          <w:lang w:val="ro"/>
        </w:rPr>
        <w:fldChar w:fldCharType="separate"/>
      </w:r>
      <w:r w:rsidR="00F52A82">
        <w:rPr>
          <w:rFonts w:ascii="Arial" w:hAnsi="Arial" w:cs="Arial"/>
          <w:sz w:val="18"/>
          <w:szCs w:val="18"/>
          <w:lang w:val="ro"/>
        </w:rPr>
        <w:fldChar w:fldCharType="end"/>
      </w:r>
      <w:r w:rsidR="00F52A82">
        <w:rPr>
          <w:rFonts w:ascii="Arial" w:hAnsi="Arial" w:cs="Arial"/>
          <w:sz w:val="18"/>
          <w:szCs w:val="18"/>
          <w:lang w:val="ro"/>
        </w:rPr>
        <w:t xml:space="preserve">   da       </w:t>
      </w:r>
      <w:r w:rsidR="00F52A82">
        <w:rPr>
          <w:rFonts w:ascii="Arial" w:hAnsi="Arial" w:cs="Arial"/>
          <w:sz w:val="20"/>
          <w:szCs w:val="20"/>
          <w:lang w:val="ro"/>
        </w:rPr>
        <w:fldChar w:fldCharType="begin">
          <w:ffData>
            <w:name w:val="Kontrollkästchen2"/>
            <w:enabled/>
            <w:calcOnExit w:val="0"/>
            <w:checkBox>
              <w:sizeAuto/>
              <w:default w:val="0"/>
              <w:checked w:val="0"/>
            </w:checkBox>
          </w:ffData>
        </w:fldChar>
      </w:r>
      <w:r w:rsidR="00F52A82">
        <w:rPr>
          <w:rFonts w:ascii="Arial" w:hAnsi="Arial" w:cs="Arial"/>
          <w:sz w:val="20"/>
          <w:szCs w:val="20"/>
          <w:lang w:val="ro"/>
        </w:rPr>
        <w:instrText xml:space="preserve"> FORMCHECKBOX </w:instrText>
      </w:r>
      <w:r w:rsidR="0041770F">
        <w:rPr>
          <w:rFonts w:ascii="Arial" w:hAnsi="Arial" w:cs="Arial"/>
          <w:sz w:val="20"/>
          <w:szCs w:val="20"/>
          <w:lang w:val="ro"/>
        </w:rPr>
      </w:r>
      <w:r w:rsidR="0041770F">
        <w:rPr>
          <w:rFonts w:ascii="Arial" w:hAnsi="Arial" w:cs="Arial"/>
          <w:sz w:val="20"/>
          <w:szCs w:val="20"/>
          <w:lang w:val="ro"/>
        </w:rPr>
        <w:fldChar w:fldCharType="separate"/>
      </w:r>
      <w:r w:rsidR="00F52A82">
        <w:rPr>
          <w:rFonts w:ascii="Arial" w:hAnsi="Arial" w:cs="Arial"/>
          <w:sz w:val="20"/>
          <w:szCs w:val="20"/>
          <w:lang w:val="ro"/>
        </w:rPr>
        <w:fldChar w:fldCharType="end"/>
      </w:r>
      <w:r w:rsidR="00F52A82">
        <w:rPr>
          <w:rFonts w:ascii="Arial" w:hAnsi="Arial" w:cs="Arial"/>
          <w:sz w:val="18"/>
          <w:szCs w:val="18"/>
          <w:lang w:val="ro"/>
        </w:rPr>
        <w:t xml:space="preserve">   nu</w:t>
      </w:r>
    </w:p>
    <w:p w14:paraId="471DD876" w14:textId="5988DC8C" w:rsidR="007B3F34" w:rsidRPr="0041770F" w:rsidRDefault="007B3F34" w:rsidP="00A94AF7">
      <w:pPr>
        <w:tabs>
          <w:tab w:val="left" w:pos="709"/>
          <w:tab w:val="left" w:pos="8931"/>
          <w:tab w:val="right" w:pos="10206"/>
        </w:tabs>
        <w:spacing w:after="40" w:line="240" w:lineRule="auto"/>
        <w:ind w:left="425"/>
        <w:rPr>
          <w:rFonts w:ascii="Arial" w:hAnsi="Arial" w:cs="Arial"/>
          <w:sz w:val="16"/>
          <w:szCs w:val="16"/>
          <w:lang w:val="en-US"/>
        </w:rPr>
      </w:pPr>
    </w:p>
    <w:p w14:paraId="5F05FF22" w14:textId="4CFED919" w:rsidR="003C18A8" w:rsidRPr="0041770F" w:rsidRDefault="00CE2C18" w:rsidP="00607A7E">
      <w:pPr>
        <w:tabs>
          <w:tab w:val="left" w:pos="4820"/>
        </w:tabs>
        <w:spacing w:after="0" w:line="240" w:lineRule="auto"/>
        <w:ind w:left="426"/>
        <w:rPr>
          <w:rFonts w:ascii="Arial" w:hAnsi="Arial" w:cs="Arial"/>
          <w:b/>
          <w:sz w:val="18"/>
          <w:szCs w:val="18"/>
          <w:lang w:val="en-US"/>
        </w:rPr>
      </w:pPr>
      <w:r>
        <w:rPr>
          <w:rFonts w:ascii="Arial" w:hAnsi="Arial" w:cs="Arial"/>
          <w:b/>
          <w:bCs/>
          <w:sz w:val="18"/>
          <w:szCs w:val="18"/>
          <w:lang w:val="ro"/>
        </w:rPr>
        <w:t>În cazul participanților minori, trebuie completate suplimentar următoarele:</w:t>
      </w:r>
    </w:p>
    <w:p w14:paraId="04199425" w14:textId="2B21403D" w:rsidR="00934790" w:rsidRPr="0041770F" w:rsidRDefault="00601661" w:rsidP="00607A7E">
      <w:pPr>
        <w:tabs>
          <w:tab w:val="left" w:pos="4820"/>
        </w:tabs>
        <w:spacing w:after="0" w:line="240" w:lineRule="auto"/>
        <w:ind w:left="426"/>
        <w:rPr>
          <w:rFonts w:ascii="Arial" w:hAnsi="Arial" w:cs="Arial"/>
          <w:b/>
          <w:sz w:val="18"/>
          <w:szCs w:val="18"/>
          <w:lang w:val="en-US"/>
        </w:rPr>
      </w:pPr>
      <w:r>
        <w:rPr>
          <w:rFonts w:ascii="Arial" w:hAnsi="Arial" w:cs="Arial"/>
          <w:b/>
          <w:bCs/>
          <w:sz w:val="18"/>
          <w:szCs w:val="18"/>
          <w:lang w:val="ro"/>
        </w:rPr>
        <w:t>(Notă: completați doar dacă elevul nu a împlinit 18 ani)</w:t>
      </w:r>
    </w:p>
    <w:p w14:paraId="64550C48" w14:textId="6A528236" w:rsidR="00F85A85" w:rsidRPr="00F449B6" w:rsidRDefault="00F449B6" w:rsidP="00F449B6">
      <w:pPr>
        <w:tabs>
          <w:tab w:val="left" w:pos="4820"/>
        </w:tabs>
        <w:spacing w:after="0" w:line="240" w:lineRule="auto"/>
        <w:ind w:left="425"/>
        <w:rPr>
          <w:rFonts w:ascii="Arial" w:hAnsi="Arial" w:cs="Arial"/>
          <w:sz w:val="18"/>
          <w:szCs w:val="18"/>
        </w:rPr>
      </w:pPr>
      <w:r>
        <w:rPr>
          <w:rFonts w:ascii="Arial" w:hAnsi="Arial" w:cs="Arial"/>
          <w:sz w:val="20"/>
          <w:szCs w:val="20"/>
          <w:lang w:val="ro"/>
        </w:rPr>
        <w:object w:dxaOrig="225" w:dyaOrig="225" w14:anchorId="618F3BEE">
          <v:shape id="_x0000_i1075" type="#_x0000_t75" style="width:494.8pt;height:18.4pt" o:ole="">
            <v:imagedata r:id="rId16" o:title=""/>
          </v:shape>
          <w:control r:id="rId28" w:name="TextBox11" w:shapeid="_x0000_i1075"/>
        </w:object>
      </w:r>
    </w:p>
    <w:p w14:paraId="2DC512E1" w14:textId="57C642FF" w:rsidR="00934790" w:rsidRPr="0041770F" w:rsidRDefault="00934790" w:rsidP="00F449B6">
      <w:pPr>
        <w:tabs>
          <w:tab w:val="left" w:pos="4820"/>
        </w:tabs>
        <w:spacing w:after="80" w:line="240" w:lineRule="auto"/>
        <w:ind w:left="425"/>
        <w:rPr>
          <w:rFonts w:ascii="Arial" w:hAnsi="Arial" w:cs="Arial"/>
          <w:sz w:val="16"/>
          <w:szCs w:val="16"/>
          <w:lang w:val="en-US"/>
        </w:rPr>
      </w:pPr>
      <w:r>
        <w:rPr>
          <w:rFonts w:ascii="Arial" w:hAnsi="Arial" w:cs="Arial"/>
          <w:sz w:val="16"/>
          <w:szCs w:val="16"/>
          <w:lang w:val="ro"/>
        </w:rPr>
        <w:t>Numele, prenumele mamei, ale tatălui sau al tutorelui legal</w:t>
      </w:r>
    </w:p>
    <w:p w14:paraId="7C720AB7" w14:textId="5FFCB9C7" w:rsidR="00934790" w:rsidRPr="00F449B6" w:rsidRDefault="00F449B6" w:rsidP="002A63D4">
      <w:pPr>
        <w:tabs>
          <w:tab w:val="left" w:pos="4820"/>
        </w:tabs>
        <w:spacing w:after="0" w:line="240" w:lineRule="auto"/>
        <w:ind w:left="425"/>
        <w:rPr>
          <w:rFonts w:ascii="Arial" w:hAnsi="Arial" w:cs="Arial"/>
          <w:sz w:val="16"/>
          <w:szCs w:val="16"/>
        </w:rPr>
      </w:pPr>
      <w:r>
        <w:rPr>
          <w:rFonts w:ascii="Arial" w:hAnsi="Arial" w:cs="Arial"/>
          <w:sz w:val="20"/>
          <w:szCs w:val="20"/>
          <w:lang w:val="ro"/>
        </w:rPr>
        <w:object w:dxaOrig="225" w:dyaOrig="225" w14:anchorId="4EFAF6AC">
          <v:shape id="_x0000_i1077" type="#_x0000_t75" style="width:495.65pt;height:18.4pt" o:ole="">
            <v:imagedata r:id="rId29" o:title=""/>
          </v:shape>
          <w:control r:id="rId30" w:name="TextBox12" w:shapeid="_x0000_i1077"/>
        </w:object>
      </w:r>
    </w:p>
    <w:p w14:paraId="3E120B89" w14:textId="2B674278" w:rsidR="00525BD0" w:rsidRPr="0041770F" w:rsidRDefault="00525BD0" w:rsidP="00F449B6">
      <w:pPr>
        <w:tabs>
          <w:tab w:val="left" w:pos="4820"/>
        </w:tabs>
        <w:spacing w:after="80" w:line="240" w:lineRule="auto"/>
        <w:ind w:left="425"/>
        <w:rPr>
          <w:rFonts w:ascii="Arial" w:hAnsi="Arial" w:cs="Arial"/>
          <w:sz w:val="16"/>
          <w:szCs w:val="16"/>
          <w:lang w:val="en-US"/>
        </w:rPr>
      </w:pPr>
      <w:r>
        <w:rPr>
          <w:rFonts w:ascii="Arial" w:hAnsi="Arial" w:cs="Arial"/>
          <w:sz w:val="16"/>
          <w:szCs w:val="16"/>
          <w:lang w:val="ro"/>
        </w:rPr>
        <w:t>Număr de telefon în caz de urgență, la care poate fi contactată mama, tatăl sau un tutore legal</w:t>
      </w:r>
    </w:p>
    <w:p w14:paraId="555166C0" w14:textId="50B161CC" w:rsidR="00F85A85" w:rsidRPr="0041770F" w:rsidRDefault="00F449B6" w:rsidP="00A94AF7">
      <w:pPr>
        <w:tabs>
          <w:tab w:val="left" w:pos="4820"/>
        </w:tabs>
        <w:spacing w:after="0" w:line="240" w:lineRule="auto"/>
        <w:ind w:left="425"/>
        <w:rPr>
          <w:rFonts w:ascii="Arial" w:hAnsi="Arial" w:cs="Arial"/>
          <w:sz w:val="16"/>
          <w:szCs w:val="16"/>
          <w:lang w:val="en-US"/>
        </w:rPr>
      </w:pPr>
      <w:r>
        <w:rPr>
          <w:rFonts w:ascii="Arial" w:hAnsi="Arial" w:cs="Arial"/>
          <w:sz w:val="20"/>
          <w:szCs w:val="20"/>
          <w:lang w:val="ro"/>
        </w:rPr>
        <w:object w:dxaOrig="225" w:dyaOrig="225" w14:anchorId="0CD5FCD4">
          <v:shape id="_x0000_i1079" type="#_x0000_t75" style="width:205.95pt;height:18.4pt" o:ole="">
            <v:imagedata r:id="rId31" o:title=""/>
          </v:shape>
          <w:control r:id="rId32" w:name="TextBox13" w:shapeid="_x0000_i1079"/>
        </w:object>
      </w:r>
      <w:r>
        <w:rPr>
          <w:rFonts w:ascii="Arial" w:hAnsi="Arial" w:cs="Arial"/>
          <w:sz w:val="16"/>
          <w:szCs w:val="16"/>
          <w:lang w:val="ro"/>
        </w:rPr>
        <w:tab/>
        <w:t>______________________________________________________________</w:t>
      </w:r>
    </w:p>
    <w:p w14:paraId="2EDFC7BE" w14:textId="77777777" w:rsidR="000D5B52" w:rsidRPr="0041770F" w:rsidRDefault="00AD7346" w:rsidP="005F4D7C">
      <w:pPr>
        <w:tabs>
          <w:tab w:val="left" w:pos="4820"/>
        </w:tabs>
        <w:spacing w:after="0" w:line="240" w:lineRule="auto"/>
        <w:ind w:left="4820" w:hanging="4394"/>
        <w:rPr>
          <w:rFonts w:ascii="Arial" w:hAnsi="Arial" w:cs="Arial"/>
          <w:sz w:val="16"/>
          <w:szCs w:val="16"/>
          <w:lang w:val="en-US"/>
        </w:rPr>
      </w:pPr>
      <w:r>
        <w:rPr>
          <w:rFonts w:ascii="Arial" w:hAnsi="Arial" w:cs="Arial"/>
          <w:sz w:val="16"/>
          <w:szCs w:val="16"/>
          <w:lang w:val="ro"/>
        </w:rPr>
        <w:t>Localitatea, data</w:t>
      </w:r>
      <w:r>
        <w:rPr>
          <w:rFonts w:ascii="Arial" w:hAnsi="Arial" w:cs="Arial"/>
          <w:sz w:val="16"/>
          <w:szCs w:val="16"/>
          <w:lang w:val="ro"/>
        </w:rPr>
        <w:tab/>
        <w:t>În cazul participanților minori, semnătura mamei, a tatălui sau a tutorelui legal</w:t>
      </w:r>
    </w:p>
    <w:sectPr w:rsidR="000D5B52" w:rsidRPr="0041770F" w:rsidSect="000635DD">
      <w:headerReference w:type="default" r:id="rId33"/>
      <w:footerReference w:type="default" r:id="rId34"/>
      <w:pgSz w:w="11906" w:h="16838"/>
      <w:pgMar w:top="1094" w:right="567" w:bottom="425" w:left="992" w:header="0" w:footer="65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DC4B69" w14:textId="77777777" w:rsidR="002A63D4" w:rsidRDefault="002A63D4" w:rsidP="00D15B0A">
      <w:pPr>
        <w:spacing w:after="0" w:line="240" w:lineRule="auto"/>
      </w:pPr>
      <w:r>
        <w:separator/>
      </w:r>
    </w:p>
  </w:endnote>
  <w:endnote w:type="continuationSeparator" w:id="0">
    <w:p w14:paraId="7C5B9E98" w14:textId="77777777" w:rsidR="002A63D4" w:rsidRDefault="002A63D4" w:rsidP="00D15B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31CE9C" w14:textId="77777777" w:rsidR="002A63D4" w:rsidRPr="0041770F" w:rsidRDefault="002A63D4" w:rsidP="00F34BAF">
    <w:pPr>
      <w:ind w:left="426"/>
      <w:rPr>
        <w:sz w:val="16"/>
        <w:szCs w:val="16"/>
        <w:lang w:val="en-US"/>
      </w:rPr>
    </w:pPr>
    <w:r>
      <w:rPr>
        <w:rFonts w:ascii="Arial" w:hAnsi="Arial"/>
        <w:noProof/>
        <w:sz w:val="16"/>
        <w:szCs w:val="16"/>
        <w:lang w:eastAsia="de-DE"/>
      </w:rPr>
      <mc:AlternateContent>
        <mc:Choice Requires="wps">
          <w:drawing>
            <wp:anchor distT="0" distB="0" distL="114300" distR="114300" simplePos="0" relativeHeight="251661312" behindDoc="0" locked="0" layoutInCell="1" allowOverlap="1" wp14:anchorId="03AC554D" wp14:editId="32D88C27">
              <wp:simplePos x="0" y="0"/>
              <wp:positionH relativeFrom="margin">
                <wp:posOffset>226695</wp:posOffset>
              </wp:positionH>
              <wp:positionV relativeFrom="paragraph">
                <wp:posOffset>366784</wp:posOffset>
              </wp:positionV>
              <wp:extent cx="6321287" cy="307497"/>
              <wp:effectExtent l="0" t="0" r="22860" b="1651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1287" cy="307497"/>
                      </a:xfrm>
                      <a:prstGeom prst="rect">
                        <a:avLst/>
                      </a:prstGeom>
                      <a:solidFill>
                        <a:srgbClr val="FFFFFF"/>
                      </a:solidFill>
                      <a:ln w="9525">
                        <a:solidFill>
                          <a:srgbClr val="000000"/>
                        </a:solidFill>
                        <a:miter lim="800000"/>
                        <a:headEnd/>
                        <a:tailEnd/>
                      </a:ln>
                    </wps:spPr>
                    <wps:txbx>
                      <w:txbxContent>
                        <w:p w14:paraId="14FE4876" w14:textId="77777777" w:rsidR="002A63D4" w:rsidRPr="00274E7C" w:rsidRDefault="002A63D4" w:rsidP="00AE41F6">
                          <w:pPr>
                            <w:spacing w:after="0" w:line="240" w:lineRule="auto"/>
                            <w:ind w:left="-142"/>
                            <w:jc w:val="center"/>
                            <w:rPr>
                              <w:rFonts w:ascii="Arial" w:hAnsi="Arial" w:cs="Arial"/>
                              <w:b/>
                              <w:sz w:val="16"/>
                              <w:szCs w:val="16"/>
                            </w:rPr>
                          </w:pPr>
                          <w:r>
                            <w:rPr>
                              <w:rFonts w:ascii="Arial" w:hAnsi="Arial" w:cs="Arial"/>
                              <w:b/>
                              <w:bCs/>
                              <w:sz w:val="16"/>
                              <w:szCs w:val="16"/>
                              <w:lang w:val="ro"/>
                            </w:rPr>
                            <w:t>Date de contact: Kommunales Integrationszentrum (Centrul Municipal de Integrare) Erika Dahlkötter, telefon: 05241/85-1545,</w:t>
                          </w:r>
                          <w:r>
                            <w:rPr>
                              <w:rFonts w:ascii="Arial" w:hAnsi="Arial" w:cs="Arial"/>
                              <w:b/>
                              <w:bCs/>
                              <w:sz w:val="16"/>
                              <w:szCs w:val="16"/>
                              <w:lang w:val="ro"/>
                            </w:rPr>
                            <w:tab/>
                            <w:t xml:space="preserve"> e-mail: e.dahlkoetter@kreis-guetersloh.de</w:t>
                          </w:r>
                        </w:p>
                      </w:txbxContent>
                    </wps:txbx>
                    <wps:bodyPr rot="0" vert="horz" wrap="square" lIns="91440" tIns="0" rIns="91440" bIns="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3AC554D" id="_x0000_t202" coordsize="21600,21600" o:spt="202" path="m,l,21600r21600,l21600,xe">
              <v:stroke joinstyle="miter"/>
              <v:path gradientshapeok="t" o:connecttype="rect"/>
            </v:shapetype>
            <v:shape id="_x0000_s1027" type="#_x0000_t202" style="position:absolute;left:0;text-align:left;margin-left:17.85pt;margin-top:28.9pt;width:497.75pt;height:24.2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">
              <v:textbox inset=",0,,0">
                <w:txbxContent>
                  <w:p w14:paraId="14FE4876" w14:textId="77777777" w:rsidR="002A63D4" w:rsidRPr="00274E7C" w:rsidRDefault="002A63D4" w:rsidP="00AE41F6">
                    <w:pPr>
                      <w:spacing w:after="0" w:line="240" w:lineRule="auto"/>
                      <w:ind w:left="-142"/>
                      <w:jc w:val="center"/>
                      <w:rPr>
                        <w:rFonts w:ascii="Arial" w:hAnsi="Arial" w:cs="Arial"/>
                        <w:b/>
                        <w:sz w:val="16"/>
                        <w:szCs w:val="16"/>
                      </w:rPr>
                    </w:pPr>
                    <w:r>
                      <w:rPr>
                        <w:rFonts w:ascii="Arial" w:hAnsi="Arial" w:cs="Arial"/>
                        <w:b/>
                        <w:bCs/>
                        <w:sz w:val="16"/>
                        <w:szCs w:val="16"/>
                        <w:lang w:val="ro"/>
                      </w:rPr>
                      <w:t>Date de contact: Kommunales Integrationszentrum (Centrul Municipal de Integrare) Erika Dahlkötter, telefon: 05241/85-1545,</w:t>
                    </w:r>
                    <w:r>
                      <w:rPr>
                        <w:rFonts w:ascii="Arial" w:hAnsi="Arial" w:cs="Arial"/>
                        <w:b/>
                        <w:bCs/>
                        <w:sz w:val="16"/>
                        <w:szCs w:val="16"/>
                        <w:lang w:val="ro"/>
                      </w:rPr>
                      <w:tab/>
                      <w:t xml:space="preserve"> e-mail: e.dahlkoetter@kreis-guetersloh.de</w:t>
                    </w:r>
                  </w:p>
                </w:txbxContent>
              </v:textbox>
              <w10:wrap anchorx="margin"/>
            </v:shape>
          </w:pict>
        </mc:Fallback>
      </mc:AlternateContent>
    </w:r>
    <w:r>
      <w:rPr>
        <w:rFonts w:ascii="Arial" w:hAnsi="Arial"/>
        <w:noProof/>
        <w:sz w:val="16"/>
        <w:szCs w:val="16"/>
        <w:lang w:val="ro"/>
      </w:rPr>
      <w:t>Găsiți pe pagina noastră de internet informațiile comunicate în conformitate cu Regulamentul UE privind protecția datelor cu caracter personal (UE-RGPD)</w:t>
    </w:r>
    <w:r>
      <w:rPr>
        <w:rFonts w:ascii="Arial" w:hAnsi="Arial"/>
        <w:noProof/>
        <w:color w:val="1F497D"/>
        <w:sz w:val="16"/>
        <w:szCs w:val="16"/>
        <w:lang w:val="ro"/>
      </w:rPr>
      <w:t xml:space="preserve"> </w:t>
    </w:r>
    <w:hyperlink r:id="rId1" w:history="1">
      <w:r>
        <w:rPr>
          <w:rStyle w:val="Hyperlink"/>
          <w:rFonts w:ascii="Arial" w:eastAsiaTheme="minorEastAsia" w:hAnsi="Arial" w:cs="Arial"/>
          <w:noProof/>
          <w:sz w:val="16"/>
          <w:szCs w:val="16"/>
          <w:lang w:val="ro"/>
        </w:rPr>
        <w:t>https://www.kreis-guetersloh.de/unser-kreis/verwaltung/dsgvo</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093D3B" w14:textId="77777777" w:rsidR="002A63D4" w:rsidRDefault="002A63D4" w:rsidP="00D15B0A">
      <w:pPr>
        <w:spacing w:after="0" w:line="240" w:lineRule="auto"/>
      </w:pPr>
      <w:r>
        <w:separator/>
      </w:r>
    </w:p>
  </w:footnote>
  <w:footnote w:type="continuationSeparator" w:id="0">
    <w:p w14:paraId="6BAB8214" w14:textId="77777777" w:rsidR="002A63D4" w:rsidRDefault="002A63D4" w:rsidP="00D15B0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E4F26C" w14:textId="77777777" w:rsidR="002A63D4" w:rsidRDefault="002A63D4">
    <w:pPr>
      <w:pStyle w:val="Kopfzeile"/>
    </w:pPr>
    <w:r>
      <w:rPr>
        <w:b/>
        <w:bCs/>
        <w:noProof/>
        <w:sz w:val="20"/>
        <w:szCs w:val="20"/>
        <w:u w:val="single"/>
        <w:lang w:eastAsia="de-DE"/>
      </w:rPr>
      <mc:AlternateContent>
        <mc:Choice Requires="wpg">
          <w:drawing>
            <wp:anchor distT="0" distB="0" distL="114300" distR="114300" simplePos="0" relativeHeight="251659264" behindDoc="0" locked="0" layoutInCell="1" allowOverlap="1" wp14:anchorId="7DE8BE20" wp14:editId="64D2BD12">
              <wp:simplePos x="0" y="0"/>
              <wp:positionH relativeFrom="column">
                <wp:posOffset>-11430</wp:posOffset>
              </wp:positionH>
              <wp:positionV relativeFrom="paragraph">
                <wp:posOffset>161925</wp:posOffset>
              </wp:positionV>
              <wp:extent cx="6343650" cy="447675"/>
              <wp:effectExtent l="0" t="0" r="0" b="9525"/>
              <wp:wrapTight wrapText="bothSides">
                <wp:wrapPolygon edited="0">
                  <wp:start x="18032" y="0"/>
                  <wp:lineTo x="0" y="3677"/>
                  <wp:lineTo x="0" y="18383"/>
                  <wp:lineTo x="16022" y="21140"/>
                  <wp:lineTo x="17773" y="21140"/>
                  <wp:lineTo x="21535" y="19302"/>
                  <wp:lineTo x="21535" y="0"/>
                  <wp:lineTo x="18032" y="0"/>
                </wp:wrapPolygon>
              </wp:wrapTight>
              <wp:docPr id="3" name="Gruppieren 3"/>
              <wp:cNvGraphicFramePr/>
              <a:graphic xmlns:a="http://schemas.openxmlformats.org/drawingml/2006/main">
                <a:graphicData uri="http://schemas.microsoft.com/office/word/2010/wordprocessingGroup">
                  <wpg:wgp>
                    <wpg:cNvGrpSpPr/>
                    <wpg:grpSpPr>
                      <a:xfrm>
                        <a:off x="0" y="0"/>
                        <a:ext cx="6343650" cy="447675"/>
                        <a:chOff x="0" y="0"/>
                        <a:chExt cx="6343650" cy="447675"/>
                      </a:xfrm>
                    </wpg:grpSpPr>
                    <pic:pic xmlns:pic="http://schemas.openxmlformats.org/drawingml/2006/picture">
                      <pic:nvPicPr>
                        <pic:cNvPr id="2" name="Grafik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334000" y="0"/>
                          <a:ext cx="1009650" cy="400050"/>
                        </a:xfrm>
                        <a:prstGeom prst="rect">
                          <a:avLst/>
                        </a:prstGeom>
                      </pic:spPr>
                    </pic:pic>
                    <pic:pic xmlns:pic="http://schemas.openxmlformats.org/drawingml/2006/picture">
                      <pic:nvPicPr>
                        <pic:cNvPr id="6" name="Grafik 6"/>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4743450" y="9525"/>
                          <a:ext cx="457200" cy="438150"/>
                        </a:xfrm>
                        <a:prstGeom prst="rect">
                          <a:avLst/>
                        </a:prstGeom>
                      </pic:spPr>
                    </pic:pic>
                    <pic:pic xmlns:pic="http://schemas.openxmlformats.org/drawingml/2006/picture">
                      <pic:nvPicPr>
                        <pic:cNvPr id="5" name="Grafik 5"/>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3019425" y="142875"/>
                          <a:ext cx="1343025" cy="276225"/>
                        </a:xfrm>
                        <a:prstGeom prst="rect">
                          <a:avLst/>
                        </a:prstGeom>
                      </pic:spPr>
                    </pic:pic>
                    <pic:pic xmlns:pic="http://schemas.openxmlformats.org/drawingml/2006/picture">
                      <pic:nvPicPr>
                        <pic:cNvPr id="1" name="Grafik 1"/>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95250"/>
                          <a:ext cx="1009650" cy="238125"/>
                        </a:xfrm>
                        <a:prstGeom prst="rect">
                          <a:avLst/>
                        </a:prstGeom>
                      </pic:spPr>
                    </pic:pic>
                    <pic:pic xmlns:pic="http://schemas.openxmlformats.org/drawingml/2006/picture">
                      <pic:nvPicPr>
                        <pic:cNvPr id="4" name="Grafik 4"/>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1295400" y="123825"/>
                          <a:ext cx="1343025" cy="276225"/>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E2C82B0" id="Gruppieren 3" o:spid="_x0000_s1026" style="position:absolute;margin-left:-.9pt;margin-top:12.75pt;width:499.5pt;height:35.25pt;z-index:251659264" coordsize="63436,4476"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Y29udmVydGVkPC9z&#10;dEV2dDphY3Rpb24+CiAgICAgICAgICAgICAgICAgIDxzdEV2dDpwYXJhbWV0ZXJzPmZyb20gYXBw&#10;bGljYXRpb24vcG9zdHNjcmlwdCB0byBhcHBsaWNhdGlvbi92bmQuYWRvYmUuaWxsdXN0cmF0b3I8&#10;L3N0RXZ0OnBhcmFtZXRlcnM+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r35/8A&#10;on/in+5gKq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q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q9+f8A6J/4p/uYCq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6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qvfn/6J/4p&#10;/uYCqo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6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vfn/6J/wCKf7mAq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Oq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qvfn/6J/wCKf7mAqqAAACau6H9MuN8By/vYAX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8uoarpem2fPajmW&#10;MOz0z53IuUWqeEdfqq5iOgBq2oc6OU2BVNGRu7Su3E8KqbWVbvTE8ZjhMWpr4dQDC3+8ryQsUzVX&#10;ui1MRPCfN4+Xcn6lFmoB8aO9DyLrriiNzxE1TwiasLPpj05nHiIAe6x3h+S1/tdjdeJHZ4cfOU3r&#10;fX4u3RTx9IBmMTm5ysy57Njd2j1VTPZiic7HoqmfJTVXEyAzuDuHQNQ4e8NTxMvtcOz5i/buce16&#10;3h2Kp6/AAy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qvfn/wCif+Kf7mAqqAAACau6H9Mu&#10;N8By/vYAX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q9+f/on/in+5gKqgAAAmruh/TLjfAcv72AF6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Kq9+f/AKJ/4p/uYCqoAAAJq7of0y43wHL+9gBe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q9+f/on/AIp/uYCqoAAAJq7of0y4&#10;3wHL+9gBeoAAAAARrunvE8qtr6/maDrOpXrGp4NVNGTapxb9yKZqoiuOFVFE0z6mqOoRrunvE8qt&#10;r6/maDrOpXrGp4NVNGTapxb9yKZqoiuOFVFE0z6mqOoYr97Dkl+l7/5Hk/gDF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bPsLnLsTfmfkYW2cjIzLmJb87k3KsW/atW6Zns0xVcuU009qqfW08eM8J8UjZ9&#10;hc5dib8z8jC2zkZGZcxLfncm5Vi37Vq3TM9mmKrlymmntVT62njxnhPikbwN4AAAAAAAAAAAAAAA&#10;AAAAAAAAAAARNmd6Xkzh5l/EyNWv038a5Xau0xh5MxFdFU01RxijxwibM70vJnDzL+Jkatfpv41y&#10;u1dpjDyZiK6KppqjjFHjgHx/ew5Jfpe/+R5P4D4/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od9DmHdqydN2JhXZi1RTGoavFPsqqpmMe1V9rEVVzHlpn&#10;wAKtAAAAAP7ETM8I6ZkB0f5O7EsbI5eaRoVNuKMym1GRqdXDpqy70RVemZ8PZn1EfY0wA3QAAAAA&#10;AAAAAAAAAAAAAVO72PJHTdOxKuYO3ceMaiq9TRr+HaiIt8bs9mjKppjop41zFNyI65qievtTIFXA&#10;AAAAABZPuRZlVG7tx4fT2b2n2r0+LjavRTHuoC4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bPNzclzcnMzcmsV19ui/nXqMerjx/EWKvM2f/St0gNR&#10;AAAAAbBy9wLeo7+21p92Iqt5mq4OPXTV62abuTRRMT5OkB00AAAAAAAAAAAAAAAAAAABqHN/T7Wo&#10;cq9241yIqidJzLlETMRHnLViq7bnjPR0V0QA5tAAAAAACxfclpq/X3XquE9mNK4TV4Imci1wj/AA&#10;uS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45t+rHw79+mImq&#10;1brrpieqZppmekByyqqqqqmqqZqqqnjVVPTMzID+AAAAAPfoGq3NH13TdWt09q5p2VZy6KePDjVY&#10;uU3Ijj/BAdPNM1LD1PTcXUsK5F7DzbNvIxrsdVVu7TFdFXp0yA9IAAAAAAAAAAAAAAAAAAijvN74&#10;xNscqdUxpuRGo69bq0zCs+Gqm/HZyKuH1tFmaunxzEeEBQIAAAAAAWq7j2j1/wD816zXT6ifemHZ&#10;q8c/jLl2PcwFq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8977ldd17bWPvLTLPnNS0GmaNQpojjVcwKp&#10;7U1dHX5iuZq+1qqnwAKYgAAAAAAAAAAAAAD7WMzMx4mLF+5airpqiiuqmJn0pAeizruuWK+3Y1HJ&#10;tV8OHaovXKZ4eLjEgPpe3NuS9RNu9quZctz10V5F2qOjyTUA8l/NzL9MU379y7TE8YprrqqiJ9OQ&#10;HwAAAAAAAAAAAB6dO07O1LPx9PwLFeTm5dymzjY9uO1XXcrns000xHhmZAX95B8n8blxtKLWTTRc&#10;3HqXZvavk09MUzEeox6KvrLXGenw1TM+IBJ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83Ldu7bqt3KYrt1xNNdFURNNVMxwmJieuJAUh7xXd8zNl59/cm3Meu9tDJr7&#10;d2in1U4Fyur+Lq8PmZmfUV+D1tXTwmoCCwAAAAAAAAAAAAAAAAAAAAAAAAAAAAGQ0LQdZ1/VcfSd&#10;Gw7mdqOVV2LGNZjtVVT4/FER1zVPREdMgLu8hO7xpvL7Hp1rWfN527r9HCq7HqrWHTVHqrdiZjpq&#10;mOiu56UdHHtATO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ZGPYyLFzHyLdN6xdpmi7auUx&#10;VRVTVHCaaqZ4xMTHgAVc5w90Lz12/rXLvs0VV8a723rtUU08Z6Z963a54U+11zw8VXVACruraPq2&#10;j593T9Ww72BnWZ4XcbIt1WrlPo01REgPGAAAAAAAAAAAAAAAAAAAAAAAD+xEzPCOmZATDyy7sHMH&#10;eNdnM1GzVt/Qq+FU5mZRMX7lH/g489mueMdVVfZp8UyAuDy35TbM5e6bOJoGJwybtMRmale4V5V+&#10;Y+vucI4U8emKKYimPEA3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vDYGzd5YMYe5dKsajapiYtXLkTTdt8&#10;evzd6iablH8GoBXne3cot1Tcydl635vjxmnTtUiZp8fCnItU8fQiq3PogIO3VyJ5sbY7depbdyrm&#10;NR0zl4dMZdmI+uqqsTc7Efb8AGh1U1U1TTVE01UzwqpnomJgB/AAAAAAAAAAAAAAAAAG07X5Xcw9&#10;09idB2/m5tm56zKi1NvH6f8Ax7nYtR90AmfZvcs3Vmzbv7s1bH0mxPCasTEj31kcPDTVX6i1RPli&#10;awFgthcheWOyZt39L0qnK1O3wmNUz+GRkRVHsqJqiKLU+W3TSAk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&#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r35/8Asn/mn/BgKq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q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q9+f8A7J/5p/wYCq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qvfn/7J/5p/wAGAq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q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r&#10;35/+yf8Amn/BgKq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q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qvfn/7J/5p/wAGAqqAAACau6H6Zcb4Dl/gwAv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VXvz/9&#10;k/8ANP8AgwFVQAAATV3Q/TLjfAcv8GAF6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bPsLnLsTfmfk&#10;YW2cjIzLmJb87k3KsW/atW6Zns0xVcuU009qqfY08eM8J8UjZ9hc5dib8z8jC2zkZGZcxLfncm5V&#10;i37Vq3TM9mmKrlymmntVT7GnjxnhPikbwN4AAAAAAAAAAAAAAAAAAAAAAAAAARNmd6Xkzh5l/EyN&#10;Wv038a5Xau0xh5MxFdFU01RxijxwibM70vJnDzL+Jkatfpv41yu1dpjDyZiK6KppqjjFHjgHx+lh&#10;yS/ne/8AmeT+I+P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&#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&#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v8AfQ5h3cfD03YmDd7M5kRqGr9m&#10;embVFU049qrh4Kq6aq5iftaQFSwAAAAAB0S5C7DsbM5Y6RgebijUM21Tn6pXw9dORkUxVNNXtdHZ&#10;t/tQEhAAAAAAAAAAAAAAAAAACr/ex5J6XGk3eYOgY1ONl49dP6exrVMU0XqLlUUxkxTHVcprqjt/&#10;bRPanpieIFSwAAAAABYTuUZVdHMrWMXjwt3tHuXJjj11W8rHiOj1LkgL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H3ytyXNO5Z4mj2a+zXredbo&#10;vU8fZWMamb1X/uxbAUnAAAAAAFy+5LgW6OX+u58RHnMjVpsVT4ezYxrVdPu8gLEgAAAAAAAAAAAA&#10;AAAAAAApN3zsC1j81sLIt0xE5ukY929PGOM3KL9+1x4R0+wop6wECAAAAAADpty/oro2Htuiumaa&#10;6dLwoqpmOExMY9ETExIDP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50c9tyXNw829z59VU1W&#10;7WbXhY/i81h/6vTNPkq832vqgNCAAAAAZDb+JZzNe03EvRxs5GVYtXIjr7Ndymmf2JAdRIiIjhHR&#10;EdUAAAAAAAAAAAAAAAAAAAA1/mFp1nUth7jwL0RNvJ0zLtzx6eHasV8J+pPSA5lgAAAAACeu5jYm&#10;5zYzK4nhFnR8iuY8cTkY9HD/ABwF2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h35Mm5OVs/G6rdFvPueHpqqnHp6fU7PQAq0AAAAAALYdyLc+POJuPa9yu&#10;Kcim5b1PGo49NdFVMWL0xH3M02/rgLSAAAAAAAAAAAAAAAAAAAA5/d5TfGJu/mtqGTg3Ivadpluj&#10;TMO9T0xXTYmqq5VE+Gmb1y52Z8McJARYAAAAA++DhX87Ox8LHjtZGVdos2afHXcqimmPryA6jYGH&#10;awsHHw7X71jWqLNv723TFMfsQA+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WmpZdWbqOVmV&#10;cZqyb1y9Mzw48blU1dPD1QHmAAAAAffBy7uHm4+ZZ6L2NcovW5nq7VuqKo/ZgB0929reDr2hafrW&#10;BV28PUce3lWJ4xPrbtMVRE8PDHHhPlAZAAAAAAAAAAAAAAAAAAARv3hN8Ym0eVms367kU52p2a9N&#10;0219lVeyqJomqPa7c1V9PR0eUBzzAAAAAAFm+5BpFdzXd0axMcKMbFx8SJ8c5Fyq5PD1Pe8ALc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U78mFc7ez86ImbfDPsVz0cIn8hVT9f131gFV&#10;gAAAAABndkby1rZu58HcWjXIozcKvtdirjNu7bq6K7VyImONFdPRP146QF/eVnOLaPMXSaMnS8im&#10;xqtuiJz9Hu1R74s1fZcI6POW+PVXTHDx8J6AG9AAAAAAAAAAAAAAAA+ObnYWBiXczOyLeLiWKe3e&#10;yL9dNu3RTH2VVdUxTTHqgKqc+u9Pj52HlbW2Deqmxfpm1qGvx2qJqonoqt4nVV09U3J/a/bAKuAA&#10;AAAACUu7VtCvcvN7RqaqJqxNJqnVcqrhxiIxZiq1x9W/NuAHQ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jvacr7u6Nm29y6bam5q+3IruXbdEcar&#10;uDXwm9HRHGZtTHnI8nb8MgKRAAAAAAAAAAAAAAD7WMzLx4mLF+5air2Xm6qqePDx8JAeizrmtWa4&#10;uWdQybdyOqui9cpnp8sSA+t3c+5btE27urZty3V7KirIuzE+rE1APHezs2/R2L+Rdu0cePZrrqqj&#10;j4+EyA+AAAAAAAAAAAAPri4uTl5NrFxbVd/Jv1027Fi3TNddddc8KaaaY4zMzM8IiAF9u7xyZtcu&#10;9sTf1GimrdGrU016lciYq8zRHTRjUTHRwo665jrq8cRSAl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jbnlya03mVtrzNM0424dPiu5pGdPV2pjpsXeHGfNXJiOPh&#10;pnpjwxIFBtw7d1rbusZOja3iXMHUsSrsX8e5HTE9cTExxiqmqOmKonhMdMAMaAAAAAAAAAAAAAAA&#10;AAAAAAAAAAAAAAmHkf3d9e5g5NrVNTi5pm0bdX5TNmOF3J7M9NvGiqOnp6JuT62PLMcAF5NC0LSN&#10;A0jF0fR8WjC03Coi3j49uOFNNMfszMz0zM9Mz0z0gP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xExwnpieuAFLe8j3esja2Zk7u2vjdvbGRX5zNw7VMzOBcq65iI/wAhVV1T9h7Hq4AK+gAA&#10;AAAAAAAAAAAAAAAAAAAAAAAAAAPZpGkaprGpY+maVi3c3UMqqKMfGsUzXXXVPiiPrz4gF1+793dM&#10;TYlujcG4qbeXu27T+SpjhXawaao9dRbnqquzx4VVx6lPRxmoCc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0Xmpyc2hzH0uMfV7XmNSsUzGDq1iIi/ZmfBP+ct8euir6nCekBSzmfyF39y/v&#10;XL2diTn6JEz5rWcSma7PDwedjpqs1ff9HimQEcAAAAAAAAAAAAAAAAAAAAAAAAAM3tTZW6926jGn&#10;bc0y/qWV0duLNPrLcT1VXblXCi3T5apiAFqOU3dB0jSq7Orb8uW9Vz6eFdvR7XGcO3MdMeeqnhN6&#10;fueijx9qAFj7Nm1ZtUWbNFNu1bpii3boiKaaaaY4RTTEdEREAP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y3bu26rdymK7dcTTXRVETTVTMcJiYnriQFZucXdFxs+7f1vl75vEyauNd/&#10;QLk9ixXPXPvauei3M/aVet8U0x0AKq65oOtaDqV3TNZwr2n59ieF3GyKJorjxTwnrifBMdEgPAAA&#10;AAAAAAAAAAAAAAAAAAAAAAAlnlj3bOYW+KrWXdsToehV8Kp1LNoqiquifDYsetrueSZ7NP3QC4fL&#10;Lk7srl3geZ0TF85qFymKcvVsjhXk3fDMdrhEUUcfsKOEePjPSA3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 o:spid="_x0000_s1027" type="#_x0000_t75" style="position:absolute;left:53340;width:10096;height:4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zgIbBAAAA2gAAAA8AAABkcnMvZG93bnJldi54bWxEj81qwzAQhO+FvoPYQm6NXENCcSObtJCf&#10;UyA/D7CxtpaJtVItJXbePioUehxm5htmUY22EzfqQ+tYwds0A0FcO91yo+B0XL2+gwgRWWPnmBTc&#10;KUBVPj8tsNBu4D3dDrERCcKhQAUmRl9IGWpDFsPUeeLkfbveYkyyb6TucUhw28k8y+bSYstpwaCn&#10;L0P15XC1Cga/Pw8JPDvvwjr/2cjPXeaNUpOXcfkBItIY/8N/7a1WkMPvlXQDZP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uzgIbBAAAA2gAAAA8AAAAAAAAAAAAAAAAAnwIA&#10;AGRycy9kb3ducmV2LnhtbFBLBQYAAAAABAAEAPcAAACNAwAAAAA=&#10;">
                <v:imagedata r:id="rId6" o:title=""/>
                <v:path arrowok="t"/>
              </v:shape>
              <v:shape id="Grafik 6" o:spid="_x0000_s1028" type="#_x0000_t75" style="position:absolute;left:47434;top:95;width:4572;height:4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id/jBAAAA2gAAAA8AAABkcnMvZG93bnJldi54bWxEj0GLwjAUhO8L/ofwBG9rugpFq1EWQehB&#10;cK2C10fzti3bvJQm1vjvzYLgcZiZb5j1NphWDNS7xrKCr2kCgri0uuFKweW8/1yAcB5ZY2uZFDzI&#10;wXYz+lhjpu2dTzQUvhIRwi5DBbX3XSalK2sy6Ka2I47er+0N+ij7Suoe7xFuWjlLklQabDgu1NjR&#10;rqbyr7gZBceDTfPwMxT54dodMfD8tpxflZqMw/cKhKfg3+FXO9cKUvi/Em+A3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Rid/jBAAAA2gAAAA8AAAAAAAAAAAAAAAAAnwIA&#10;AGRycy9kb3ducmV2LnhtbFBLBQYAAAAABAAEAPcAAACNAwAAAAA=&#10;">
                <v:imagedata r:id="rId7" o:title=""/>
                <v:path arrowok="t"/>
              </v:shape>
              <v:shape id="Grafik 5" o:spid="_x0000_s1029" type="#_x0000_t75" style="position:absolute;left:30194;top:1428;width:13430;height: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C6lfDAAAA2gAAAA8AAABkcnMvZG93bnJldi54bWxEj0FrwkAUhO+C/2F5hd50U6G1RlfRltaS&#10;Q6HWi7dH9pkEs29D9jXGf+8KBY/DzHzDLFa9q1VHbag8G3gaJ6CIc28rLgzsfz9Gr6CCIFusPZOB&#10;CwVYLYeDBabWn/mHup0UKkI4pGigFGlSrUNeksMw9g1x9I6+dShRtoW2LZ4j3NV6kiQv2mHFcaHE&#10;ht5Kyk+7P2cgO8yqz/dsKzPJhOTbTbvjZmrM40O/noMS6uUe/m9/WQPPcLsSb4Be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LqV8MAAADaAAAADwAAAAAAAAAAAAAAAACf&#10;AgAAZHJzL2Rvd25yZXYueG1sUEsFBgAAAAAEAAQA9wAAAI8DAAAAAA==&#10;">
                <v:imagedata r:id="rId8" o:title=""/>
                <v:path arrowok="t"/>
              </v:shape>
              <v:shape id="Grafik 1" o:spid="_x0000_s1030" type="#_x0000_t75" style="position:absolute;top:952;width:10096;height:2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iqc+6AAAA2gAAAA8AAABkcnMvZG93bnJldi54bWxET80KwjAMvgu+Q4ngTTsVRaZVRFQ86qb3&#10;sMZtuKZjrTrf3gqCp/Dx/Wa5bk0lntS40rKC0TACQZxZXXKu4JLuB3MQziNrrCyTgjc5WK+6nSXG&#10;2r74TM/E5yKEsItRQeF9HUvpsoIMuqGtiQN3s41BH2CTS93gK4SbSo6jaCYNlhwaCqxpW1B2Tx5G&#10;wdSXnE6qzX33OM7T2Wlnkqs8KNXvtZsFCE+t/4t/7qMO8+H7yvfK1Qc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xWKpz7oAAADaAAAADwAAAAAAAAAAAAAAAACfAgAAZHJzL2Rv&#10;d25yZXYueG1sUEsFBgAAAAAEAAQA9wAAAIYDAAAAAA==&#10;">
                <v:imagedata r:id="rId9" o:title=""/>
                <v:path arrowok="t"/>
              </v:shape>
              <v:shape id="Grafik 4" o:spid="_x0000_s1031" type="#_x0000_t75" style="position:absolute;left:12954;top:1238;width:13430;height:2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k+sPFAAAA2gAAAA8AAABkcnMvZG93bnJldi54bWxEj09rAjEUxO9Cv0N4hV6KJtY/tVujiGVB&#10;EQ9qLT0+Nq+7SzcvyybV9dsboeBxmJnfMNN5aytxosaXjjX0ewoEceZMybmGz0PanYDwAdlg5Zg0&#10;XMjDfPbQmWJi3Jl3dNqHXEQI+wQ1FCHUiZQ+K8ii77maOHo/rrEYomxyaRo8R7it5ItSY2mx5LhQ&#10;YE3LgrLf/Z/VMHi1y7XLNm9H9f08SrcfKjVfSuunx3bxDiJQG+7h//bKaBjC7Uq8AXJ2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ZPrDxQAAANoAAAAPAAAAAAAAAAAAAAAA&#10;AJ8CAABkcnMvZG93bnJldi54bWxQSwUGAAAAAAQABAD3AAAAkQMAAAAA&#10;">
                <v:imagedata r:id="rId10" o:title=""/>
                <v:path arrowok="t"/>
              </v:shape>
              <w10:wrap type="tight"/>
            </v:group>
          </w:pict>
        </mc:Fallback>
      </mc:AlternateContent>
    </w:r>
    <w:r>
      <w:rPr>
        <w:lang w:val="ro"/>
      </w:rPr>
      <w:ptab w:relativeTo="margin" w:alignment="center" w:leader="none"/>
    </w:r>
    <w:r>
      <w:rPr>
        <w:lang w:val="ro"/>
      </w:rPr>
      <w:ptab w:relativeTo="margin" w:alignment="right" w:leader="none"/>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27604"/>
    <w:multiLevelType w:val="hybridMultilevel"/>
    <w:tmpl w:val="9ECA45A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BDD3CF9"/>
    <w:multiLevelType w:val="hybridMultilevel"/>
    <w:tmpl w:val="EF788EA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783F5AD0"/>
    <w:multiLevelType w:val="hybridMultilevel"/>
    <w:tmpl w:val="E808FD3E"/>
    <w:lvl w:ilvl="0" w:tplc="0E8A1CB0">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ocumentProtection w:edit="forms" w:enforcement="1" w:cryptProviderType="rsaAES" w:cryptAlgorithmClass="hash" w:cryptAlgorithmType="typeAny" w:cryptAlgorithmSid="14" w:cryptSpinCount="100000" w:hash="7Ipgfl0OPpVTBCI6IGx8iQ0ZAPTrASH3GuSf6GfuVVqgro1uhNyYjJsgpwgzbWImFD/HCiaX571DyrhhSge2TQ==" w:salt="5R6qweulu0XWLzqVaSAUww=="/>
  <w:defaultTabStop w:val="708"/>
  <w:autoHyphenation/>
  <w:hyphenationZone w:val="425"/>
  <w:characterSpacingControl w:val="doNotCompress"/>
  <w:hdrShapeDefaults>
    <o:shapedefaults v:ext="edit" spidmax="716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00A5"/>
    <w:rsid w:val="000015C0"/>
    <w:rsid w:val="00013934"/>
    <w:rsid w:val="000464F3"/>
    <w:rsid w:val="000635DD"/>
    <w:rsid w:val="00064A33"/>
    <w:rsid w:val="000B161E"/>
    <w:rsid w:val="000B3F8C"/>
    <w:rsid w:val="000D5B52"/>
    <w:rsid w:val="00100D28"/>
    <w:rsid w:val="00106A36"/>
    <w:rsid w:val="001371E7"/>
    <w:rsid w:val="0016531B"/>
    <w:rsid w:val="00194FEB"/>
    <w:rsid w:val="00197AF2"/>
    <w:rsid w:val="001A2FD4"/>
    <w:rsid w:val="001B2EA8"/>
    <w:rsid w:val="001D1C32"/>
    <w:rsid w:val="001F00A5"/>
    <w:rsid w:val="00254CF8"/>
    <w:rsid w:val="00262697"/>
    <w:rsid w:val="00273BCE"/>
    <w:rsid w:val="00290B24"/>
    <w:rsid w:val="002A63D4"/>
    <w:rsid w:val="002A79CA"/>
    <w:rsid w:val="002D1CAA"/>
    <w:rsid w:val="002F1675"/>
    <w:rsid w:val="002F5806"/>
    <w:rsid w:val="00322666"/>
    <w:rsid w:val="00322C58"/>
    <w:rsid w:val="00327BD2"/>
    <w:rsid w:val="00361463"/>
    <w:rsid w:val="003737DD"/>
    <w:rsid w:val="0039143C"/>
    <w:rsid w:val="003A34D2"/>
    <w:rsid w:val="003A47CF"/>
    <w:rsid w:val="003C0E67"/>
    <w:rsid w:val="003C18A8"/>
    <w:rsid w:val="003D363E"/>
    <w:rsid w:val="00415374"/>
    <w:rsid w:val="0041770F"/>
    <w:rsid w:val="004262BE"/>
    <w:rsid w:val="004265FE"/>
    <w:rsid w:val="004338B8"/>
    <w:rsid w:val="00467678"/>
    <w:rsid w:val="00480C69"/>
    <w:rsid w:val="0049120A"/>
    <w:rsid w:val="00493F5F"/>
    <w:rsid w:val="004A3505"/>
    <w:rsid w:val="004A509C"/>
    <w:rsid w:val="004B43D1"/>
    <w:rsid w:val="00525BD0"/>
    <w:rsid w:val="005462E3"/>
    <w:rsid w:val="00565E26"/>
    <w:rsid w:val="005A0BC4"/>
    <w:rsid w:val="005A5966"/>
    <w:rsid w:val="005C153B"/>
    <w:rsid w:val="005C70C3"/>
    <w:rsid w:val="005D1411"/>
    <w:rsid w:val="005D5C3F"/>
    <w:rsid w:val="005F12FE"/>
    <w:rsid w:val="005F1862"/>
    <w:rsid w:val="005F4D7C"/>
    <w:rsid w:val="00601661"/>
    <w:rsid w:val="00607A7E"/>
    <w:rsid w:val="00634089"/>
    <w:rsid w:val="00644CCB"/>
    <w:rsid w:val="00664BCC"/>
    <w:rsid w:val="00674971"/>
    <w:rsid w:val="006B631B"/>
    <w:rsid w:val="006B6736"/>
    <w:rsid w:val="007057C7"/>
    <w:rsid w:val="007074E5"/>
    <w:rsid w:val="00765DF4"/>
    <w:rsid w:val="00776620"/>
    <w:rsid w:val="007B3F34"/>
    <w:rsid w:val="007B4A4C"/>
    <w:rsid w:val="007F7CBA"/>
    <w:rsid w:val="008611D5"/>
    <w:rsid w:val="008778D5"/>
    <w:rsid w:val="0088153E"/>
    <w:rsid w:val="00893111"/>
    <w:rsid w:val="008C31BD"/>
    <w:rsid w:val="008D77DE"/>
    <w:rsid w:val="008E6EB7"/>
    <w:rsid w:val="008F6327"/>
    <w:rsid w:val="008F7628"/>
    <w:rsid w:val="00903180"/>
    <w:rsid w:val="0093175A"/>
    <w:rsid w:val="00934790"/>
    <w:rsid w:val="00944116"/>
    <w:rsid w:val="00945FA3"/>
    <w:rsid w:val="00956396"/>
    <w:rsid w:val="00960ADE"/>
    <w:rsid w:val="00965B96"/>
    <w:rsid w:val="00983E8C"/>
    <w:rsid w:val="00A0055F"/>
    <w:rsid w:val="00A07B58"/>
    <w:rsid w:val="00A268CE"/>
    <w:rsid w:val="00A850EF"/>
    <w:rsid w:val="00A87BB7"/>
    <w:rsid w:val="00A94AF7"/>
    <w:rsid w:val="00A95449"/>
    <w:rsid w:val="00AD7346"/>
    <w:rsid w:val="00AE402E"/>
    <w:rsid w:val="00AE41F6"/>
    <w:rsid w:val="00AE47E7"/>
    <w:rsid w:val="00B31B58"/>
    <w:rsid w:val="00B36133"/>
    <w:rsid w:val="00B5669B"/>
    <w:rsid w:val="00B632BF"/>
    <w:rsid w:val="00B716F0"/>
    <w:rsid w:val="00BC7F22"/>
    <w:rsid w:val="00BD5939"/>
    <w:rsid w:val="00C04051"/>
    <w:rsid w:val="00C41F0F"/>
    <w:rsid w:val="00C75014"/>
    <w:rsid w:val="00CC595D"/>
    <w:rsid w:val="00CC66E3"/>
    <w:rsid w:val="00CE2C18"/>
    <w:rsid w:val="00CE6B32"/>
    <w:rsid w:val="00D14C4B"/>
    <w:rsid w:val="00D15B0A"/>
    <w:rsid w:val="00D27459"/>
    <w:rsid w:val="00D422A9"/>
    <w:rsid w:val="00D651EB"/>
    <w:rsid w:val="00D74917"/>
    <w:rsid w:val="00DB7F3F"/>
    <w:rsid w:val="00DE0D3E"/>
    <w:rsid w:val="00DE7414"/>
    <w:rsid w:val="00E94F99"/>
    <w:rsid w:val="00F15D75"/>
    <w:rsid w:val="00F34BAF"/>
    <w:rsid w:val="00F40D60"/>
    <w:rsid w:val="00F449B6"/>
    <w:rsid w:val="00F44A4D"/>
    <w:rsid w:val="00F52A82"/>
    <w:rsid w:val="00F54C82"/>
    <w:rsid w:val="00F562F4"/>
    <w:rsid w:val="00F80627"/>
    <w:rsid w:val="00F85A85"/>
    <w:rsid w:val="00FD6A9E"/>
    <w:rsid w:val="00FF323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71681"/>
    <o:shapelayout v:ext="edit">
      <o:idmap v:ext="edit" data="1"/>
    </o:shapelayout>
  </w:shapeDefaults>
  <w:decimalSymbol w:val=","/>
  <w:listSeparator w:val=";"/>
  <w14:docId w14:val="4AF2B063"/>
  <w15:docId w15:val="{A5B63C72-0569-4BE0-8F33-20741CCFFA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15B0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15B0A"/>
  </w:style>
  <w:style w:type="paragraph" w:styleId="Fuzeile">
    <w:name w:val="footer"/>
    <w:basedOn w:val="Standard"/>
    <w:link w:val="FuzeileZchn"/>
    <w:uiPriority w:val="99"/>
    <w:unhideWhenUsed/>
    <w:rsid w:val="00D15B0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15B0A"/>
  </w:style>
  <w:style w:type="paragraph" w:styleId="Sprechblasentext">
    <w:name w:val="Balloon Text"/>
    <w:basedOn w:val="Standard"/>
    <w:link w:val="SprechblasentextZchn"/>
    <w:uiPriority w:val="99"/>
    <w:semiHidden/>
    <w:unhideWhenUsed/>
    <w:rsid w:val="00D15B0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15B0A"/>
    <w:rPr>
      <w:rFonts w:ascii="Tahoma" w:hAnsi="Tahoma" w:cs="Tahoma"/>
      <w:sz w:val="16"/>
      <w:szCs w:val="16"/>
    </w:rPr>
  </w:style>
  <w:style w:type="paragraph" w:styleId="Listenabsatz">
    <w:name w:val="List Paragraph"/>
    <w:basedOn w:val="Standard"/>
    <w:uiPriority w:val="34"/>
    <w:qFormat/>
    <w:rsid w:val="00F44A4D"/>
    <w:pPr>
      <w:ind w:left="720"/>
      <w:contextualSpacing/>
    </w:pPr>
  </w:style>
  <w:style w:type="table" w:styleId="Tabellenraster">
    <w:name w:val="Table Grid"/>
    <w:basedOn w:val="NormaleTabelle"/>
    <w:uiPriority w:val="59"/>
    <w:rsid w:val="003226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semiHidden/>
    <w:unhideWhenUsed/>
    <w:rsid w:val="005C153B"/>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Hyperlink">
    <w:name w:val="Hyperlink"/>
    <w:basedOn w:val="Absatz-Standardschriftart"/>
    <w:uiPriority w:val="99"/>
    <w:semiHidden/>
    <w:unhideWhenUsed/>
    <w:rsid w:val="001371E7"/>
    <w:rPr>
      <w:color w:val="0000FF"/>
      <w:u w:val="single"/>
    </w:rPr>
  </w:style>
  <w:style w:type="character" w:styleId="Platzhaltertext">
    <w:name w:val="Placeholder Text"/>
    <w:basedOn w:val="Absatz-Standardschriftart"/>
    <w:uiPriority w:val="99"/>
    <w:semiHidden/>
    <w:rsid w:val="005D5C3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2170706">
      <w:bodyDiv w:val="1"/>
      <w:marLeft w:val="0"/>
      <w:marRight w:val="0"/>
      <w:marTop w:val="0"/>
      <w:marBottom w:val="0"/>
      <w:divBdr>
        <w:top w:val="none" w:sz="0" w:space="0" w:color="auto"/>
        <w:left w:val="none" w:sz="0" w:space="0" w:color="auto"/>
        <w:bottom w:val="none" w:sz="0" w:space="0" w:color="auto"/>
        <w:right w:val="none" w:sz="0" w:space="0" w:color="auto"/>
      </w:divBdr>
    </w:div>
    <w:div w:id="1724517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control" Target="activeX/activeX3.xml"/><Relationship Id="rId18" Type="http://schemas.openxmlformats.org/officeDocument/2006/relationships/image" Target="media/image6.wmf"/><Relationship Id="rId26" Type="http://schemas.openxmlformats.org/officeDocument/2006/relationships/image" Target="media/image9.wmf"/><Relationship Id="rId3" Type="http://schemas.openxmlformats.org/officeDocument/2006/relationships/styles" Target="styles.xml"/><Relationship Id="rId21" Type="http://schemas.openxmlformats.org/officeDocument/2006/relationships/control" Target="activeX/activeX7.xm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wmf"/><Relationship Id="rId17" Type="http://schemas.openxmlformats.org/officeDocument/2006/relationships/control" Target="activeX/activeX5.xml"/><Relationship Id="rId25" Type="http://schemas.openxmlformats.org/officeDocument/2006/relationships/control" Target="activeX/activeX10.xml"/><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wmf"/><Relationship Id="rId20" Type="http://schemas.openxmlformats.org/officeDocument/2006/relationships/image" Target="media/image7.wmf"/><Relationship Id="rId29" Type="http://schemas.openxmlformats.org/officeDocument/2006/relationships/image" Target="media/image10.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ntrol" Target="activeX/activeX2.xml"/><Relationship Id="rId24" Type="http://schemas.openxmlformats.org/officeDocument/2006/relationships/image" Target="media/image8.wmf"/><Relationship Id="rId32" Type="http://schemas.openxmlformats.org/officeDocument/2006/relationships/control" Target="activeX/activeX14.xml"/><Relationship Id="rId5" Type="http://schemas.openxmlformats.org/officeDocument/2006/relationships/webSettings" Target="webSettings.xml"/><Relationship Id="rId15" Type="http://schemas.openxmlformats.org/officeDocument/2006/relationships/control" Target="activeX/activeX4.xml"/><Relationship Id="rId23" Type="http://schemas.openxmlformats.org/officeDocument/2006/relationships/control" Target="activeX/activeX9.xml"/><Relationship Id="rId28" Type="http://schemas.openxmlformats.org/officeDocument/2006/relationships/control" Target="activeX/activeX12.xml"/><Relationship Id="rId36" Type="http://schemas.openxmlformats.org/officeDocument/2006/relationships/theme" Target="theme/theme1.xml"/><Relationship Id="rId10" Type="http://schemas.openxmlformats.org/officeDocument/2006/relationships/image" Target="media/image2.wmf"/><Relationship Id="rId19" Type="http://schemas.openxmlformats.org/officeDocument/2006/relationships/control" Target="activeX/activeX6.xml"/><Relationship Id="rId31" Type="http://schemas.openxmlformats.org/officeDocument/2006/relationships/image" Target="media/image11.wmf"/><Relationship Id="rId4" Type="http://schemas.openxmlformats.org/officeDocument/2006/relationships/settings" Target="settings.xml"/><Relationship Id="rId9" Type="http://schemas.openxmlformats.org/officeDocument/2006/relationships/control" Target="activeX/activeX1.xml"/><Relationship Id="rId14" Type="http://schemas.openxmlformats.org/officeDocument/2006/relationships/image" Target="media/image4.wmf"/><Relationship Id="rId22" Type="http://schemas.openxmlformats.org/officeDocument/2006/relationships/control" Target="activeX/activeX8.xml"/><Relationship Id="rId27" Type="http://schemas.openxmlformats.org/officeDocument/2006/relationships/control" Target="activeX/activeX11.xml"/><Relationship Id="rId30" Type="http://schemas.openxmlformats.org/officeDocument/2006/relationships/control" Target="activeX/activeX13.xml"/><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s://www.kreis-guetersloh.de/unser-kreis/verwaltung/dsgvo" TargetMode="External"/></Relationships>
</file>

<file path=word/_rels/header1.xml.rels><?xml version="1.0" encoding="UTF-8" standalone="yes"?>
<Relationships xmlns="http://schemas.openxmlformats.org/package/2006/relationships"><Relationship Id="rId8" Type="http://schemas.openxmlformats.org/officeDocument/2006/relationships/image" Target="media/image8.jpeg"/><Relationship Id="rId3" Type="http://schemas.openxmlformats.org/officeDocument/2006/relationships/image" Target="media/image14.jpg"/><Relationship Id="rId7" Type="http://schemas.openxmlformats.org/officeDocument/2006/relationships/image" Target="media/image70.jpeg"/><Relationship Id="rId2" Type="http://schemas.openxmlformats.org/officeDocument/2006/relationships/image" Target="media/image13.jpeg"/><Relationship Id="rId1" Type="http://schemas.openxmlformats.org/officeDocument/2006/relationships/image" Target="media/image12.jpeg"/><Relationship Id="rId6" Type="http://schemas.openxmlformats.org/officeDocument/2006/relationships/image" Target="media/image60.jpeg"/><Relationship Id="rId5" Type="http://schemas.openxmlformats.org/officeDocument/2006/relationships/image" Target="media/image16.jpg"/><Relationship Id="rId10" Type="http://schemas.openxmlformats.org/officeDocument/2006/relationships/image" Target="media/image10.jpeg"/><Relationship Id="rId4" Type="http://schemas.openxmlformats.org/officeDocument/2006/relationships/image" Target="media/image15.jpg"/><Relationship Id="rId9" Type="http://schemas.openxmlformats.org/officeDocument/2006/relationships/image" Target="media/image9.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8BD21D10-EC42-11CE-9E0D-00AA006002F3}" ax:persistence="persistStorage" r:id="rId1"/>
</file>

<file path=word/activeX/activeX10.xml><?xml version="1.0" encoding="utf-8"?>
<ax:ocx xmlns:ax="http://schemas.microsoft.com/office/2006/activeX" xmlns:r="http://schemas.openxmlformats.org/officeDocument/2006/relationships" ax:classid="{8BD21D10-EC42-11CE-9E0D-00AA006002F3}" ax:persistence="persistStorage" r:id="rId1"/>
</file>

<file path=word/activeX/activeX11.xml><?xml version="1.0" encoding="utf-8"?>
<ax:ocx xmlns:ax="http://schemas.microsoft.com/office/2006/activeX" xmlns:r="http://schemas.openxmlformats.org/officeDocument/2006/relationships" ax:classid="{8BD21D10-EC42-11CE-9E0D-00AA006002F3}" ax:persistence="persistStorage" r:id="rId1"/>
</file>

<file path=word/activeX/activeX12.xml><?xml version="1.0" encoding="utf-8"?>
<ax:ocx xmlns:ax="http://schemas.microsoft.com/office/2006/activeX" xmlns:r="http://schemas.openxmlformats.org/officeDocument/2006/relationships" ax:classid="{8BD21D10-EC42-11CE-9E0D-00AA006002F3}" ax:persistence="persistStorage" r:id="rId1"/>
</file>

<file path=word/activeX/activeX13.xml><?xml version="1.0" encoding="utf-8"?>
<ax:ocx xmlns:ax="http://schemas.microsoft.com/office/2006/activeX" xmlns:r="http://schemas.openxmlformats.org/officeDocument/2006/relationships" ax:classid="{8BD21D10-EC42-11CE-9E0D-00AA006002F3}" ax:persistence="persistStorage" r:id="rId1"/>
</file>

<file path=word/activeX/activeX14.xml><?xml version="1.0" encoding="utf-8"?>
<ax:ocx xmlns:ax="http://schemas.microsoft.com/office/2006/activeX" xmlns:r="http://schemas.openxmlformats.org/officeDocument/2006/relationships" ax:classid="{8BD21D10-EC42-11CE-9E0D-00AA006002F3}" ax:persistence="persistStorage" r:id="rId1"/>
</file>

<file path=word/activeX/activeX2.xml><?xml version="1.0" encoding="utf-8"?>
<ax:ocx xmlns:ax="http://schemas.microsoft.com/office/2006/activeX" xmlns:r="http://schemas.openxmlformats.org/officeDocument/2006/relationships" ax:classid="{8BD21D10-EC42-11CE-9E0D-00AA006002F3}" ax:persistence="persistStorage" r:id="rId1"/>
</file>

<file path=word/activeX/activeX3.xml><?xml version="1.0" encoding="utf-8"?>
<ax:ocx xmlns:ax="http://schemas.microsoft.com/office/2006/activeX" xmlns:r="http://schemas.openxmlformats.org/officeDocument/2006/relationships" ax:classid="{8BD21D10-EC42-11CE-9E0D-00AA006002F3}" ax:persistence="persistStorage" r:id="rId1"/>
</file>

<file path=word/activeX/activeX4.xml><?xml version="1.0" encoding="utf-8"?>
<ax:ocx xmlns:ax="http://schemas.microsoft.com/office/2006/activeX" xmlns:r="http://schemas.openxmlformats.org/officeDocument/2006/relationships" ax:classid="{8BD21D10-EC42-11CE-9E0D-00AA006002F3}" ax:persistence="persistStorage" r:id="rId1"/>
</file>

<file path=word/activeX/activeX5.xml><?xml version="1.0" encoding="utf-8"?>
<ax:ocx xmlns:ax="http://schemas.microsoft.com/office/2006/activeX" xmlns:r="http://schemas.openxmlformats.org/officeDocument/2006/relationships" ax:classid="{8BD21D10-EC42-11CE-9E0D-00AA006002F3}" ax:persistence="persistStorage" r:id="rId1"/>
</file>

<file path=word/activeX/activeX6.xml><?xml version="1.0" encoding="utf-8"?>
<ax:ocx xmlns:ax="http://schemas.microsoft.com/office/2006/activeX" xmlns:r="http://schemas.openxmlformats.org/officeDocument/2006/relationships" ax:classid="{8BD21D10-EC42-11CE-9E0D-00AA006002F3}" ax:persistence="persistStorage" r:id="rId1"/>
</file>

<file path=word/activeX/activeX7.xml><?xml version="1.0" encoding="utf-8"?>
<ax:ocx xmlns:ax="http://schemas.microsoft.com/office/2006/activeX" xmlns:r="http://schemas.openxmlformats.org/officeDocument/2006/relationships" ax:classid="{8BD21D10-EC42-11CE-9E0D-00AA006002F3}" ax:persistence="persistStorage" r:id="rId1"/>
</file>

<file path=word/activeX/activeX8.xml><?xml version="1.0" encoding="utf-8"?>
<ax:ocx xmlns:ax="http://schemas.microsoft.com/office/2006/activeX" xmlns:r="http://schemas.openxmlformats.org/officeDocument/2006/relationships" ax:classid="{8BD21D10-EC42-11CE-9E0D-00AA006002F3}" ax:persistence="persistStorage" r:id="rId1"/>
</file>

<file path=word/activeX/activeX9.xml><?xml version="1.0" encoding="utf-8"?>
<ax:ocx xmlns:ax="http://schemas.microsoft.com/office/2006/activeX" xmlns:r="http://schemas.openxmlformats.org/officeDocument/2006/relationships" ax:classid="{8BD21D10-EC42-11CE-9E0D-00AA006002F3}" ax:persistence="persistStorage" r:id="rId1"/>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B71BF2-F03D-49E4-A26B-04BA7999B2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B1C12A5B.dotm</Template>
  <TotalTime>0</TotalTime>
  <Pages>1</Pages>
  <Words>409</Words>
  <Characters>2581</Characters>
  <Application>Microsoft Office Word</Application>
  <DocSecurity>0</DocSecurity>
  <Lines>21</Lines>
  <Paragraphs>5</Paragraphs>
  <ScaleCrop>false</ScaleCrop>
  <HeadingPairs>
    <vt:vector size="2" baseType="variant">
      <vt:variant>
        <vt:lpstr>Titel</vt:lpstr>
      </vt:variant>
      <vt:variant>
        <vt:i4>1</vt:i4>
      </vt:variant>
    </vt:vector>
  </HeadingPairs>
  <TitlesOfParts>
    <vt:vector size="1" baseType="lpstr">
      <vt:lpstr/>
    </vt:vector>
  </TitlesOfParts>
  <Company>Kreis Gütersloh</Company>
  <LinksUpToDate>false</LinksUpToDate>
  <CharactersWithSpaces>2985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kgt</dc:creator>
  <cp:lastModifiedBy>Dahlkötter, E.</cp:lastModifiedBy>
  <cp:revision>8</cp:revision>
  <cp:lastPrinted>2021-04-08T10:39:00Z</cp:lastPrinted>
  <dcterms:created xsi:type="dcterms:W3CDTF">2021-03-31T10:50:00Z</dcterms:created>
  <dcterms:modified xsi:type="dcterms:W3CDTF">2021-04-16T13:49:00Z</dcterms:modified>
</cp:coreProperties>
</file>