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E730450" w14:textId="7638BD72" w:rsidR="00F44A4D" w:rsidRPr="00D8206F" w:rsidRDefault="00F44A4D" w:rsidP="00AD50C2">
      <w:pPr>
        <w:spacing w:after="140"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  <w:lang w:val="ru"/>
        </w:rPr>
        <w:t>РЕГИСТРАЦИЯ</w:t>
      </w:r>
    </w:p>
    <w:p w14:paraId="5D794E1F" w14:textId="38F3625E" w:rsidR="00F44A4D" w:rsidRPr="0071234F" w:rsidRDefault="001A2FD4" w:rsidP="00D74917">
      <w:pPr>
        <w:spacing w:after="0"/>
        <w:jc w:val="center"/>
        <w:rPr>
          <w:rFonts w:ascii="Arial" w:hAnsi="Arial" w:cs="Arial"/>
          <w:b/>
          <w:spacing w:val="-4"/>
          <w:sz w:val="20"/>
          <w:szCs w:val="20"/>
        </w:rPr>
      </w:pPr>
      <w:r w:rsidRPr="0071234F">
        <w:rPr>
          <w:rFonts w:ascii="Arial" w:hAnsi="Arial" w:cs="Arial"/>
          <w:b/>
          <w:bCs/>
          <w:spacing w:val="-4"/>
          <w:sz w:val="20"/>
          <w:szCs w:val="20"/>
          <w:lang w:val="ru"/>
        </w:rPr>
        <w:t>Летние языковые лагеря для иммигрировавших учащихся средних школ и профессиональных колледжей</w:t>
      </w:r>
    </w:p>
    <w:p w14:paraId="11B6EC08" w14:textId="4C089B9F" w:rsidR="00197AF2" w:rsidRPr="00956396" w:rsidRDefault="003A34D2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ru"/>
        </w:rPr>
        <w:t>Период: 02.08.21 – 13.08.21, с понедельника по пятницу, по 5 часов в день,</w:t>
      </w:r>
      <w:r>
        <w:rPr>
          <w:rFonts w:ascii="Arial" w:hAnsi="Arial" w:cs="Arial"/>
          <w:sz w:val="20"/>
          <w:szCs w:val="20"/>
          <w:lang w:val="ru"/>
        </w:rPr>
        <w:br/>
      </w:r>
      <w:r>
        <w:rPr>
          <w:rFonts w:ascii="Arial" w:hAnsi="Arial" w:cs="Arial"/>
          <w:b/>
          <w:bCs/>
          <w:sz w:val="20"/>
          <w:szCs w:val="20"/>
          <w:lang w:val="ru"/>
        </w:rPr>
        <w:t xml:space="preserve">Время: с 9:00 до 14:00 </w:t>
      </w:r>
      <w:r>
        <w:rPr>
          <w:rFonts w:ascii="Arial" w:hAnsi="Arial" w:cs="Arial"/>
          <w:sz w:val="20"/>
          <w:szCs w:val="20"/>
          <w:lang w:val="ru"/>
        </w:rPr>
        <w:t>(точное время будет указано при подтверждении заявки)</w:t>
      </w:r>
    </w:p>
    <w:p w14:paraId="3189B08B" w14:textId="26A0E004" w:rsidR="00BC7F22" w:rsidRPr="00956396" w:rsidRDefault="003D363E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ru"/>
        </w:rPr>
        <w:t xml:space="preserve">Место: недалеко от тебя </w:t>
      </w:r>
      <w:r>
        <w:rPr>
          <w:rFonts w:ascii="Arial" w:hAnsi="Arial" w:cs="Arial"/>
          <w:sz w:val="20"/>
          <w:szCs w:val="20"/>
          <w:lang w:val="ru"/>
        </w:rPr>
        <w:t>(точное место будет указано при подтверждении заявки)</w:t>
      </w:r>
    </w:p>
    <w:p w14:paraId="0A46A2D6" w14:textId="449C4D06" w:rsidR="00A95449" w:rsidRPr="00AD50C2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14"/>
          <w:szCs w:val="14"/>
        </w:rPr>
      </w:pPr>
    </w:p>
    <w:p w14:paraId="52E19327" w14:textId="45B58B71" w:rsidR="00322666" w:rsidRPr="004262BE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Твои личные данные (просьба указывать разборчиво, печатными буквами)</w:t>
      </w:r>
    </w:p>
    <w:bookmarkStart w:id="0" w:name="_GoBack"/>
    <w:p w14:paraId="32D72DD7" w14:textId="1B9D7334"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3EBBD09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5" type="#_x0000_t75" style="width:320.65pt;height:18.4pt" o:ole="">
            <v:imagedata r:id="rId8" o:title=""/>
          </v:shape>
          <w:control r:id="rId9" w:name="TextBox1" w:shapeid="_x0000_i1085"/>
        </w:object>
      </w:r>
      <w:bookmarkEnd w:id="0"/>
      <w:r>
        <w:rPr>
          <w:lang w:val="ru"/>
        </w:rPr>
        <w:tab/>
      </w:r>
      <w:r>
        <w:rPr>
          <w:rFonts w:ascii="Arial" w:hAnsi="Arial" w:cs="Arial"/>
          <w:sz w:val="20"/>
          <w:szCs w:val="20"/>
          <w:lang w:val="ru"/>
        </w:rPr>
        <w:object w:dxaOrig="225" w:dyaOrig="225" w14:anchorId="463EBF46">
          <v:shape id="_x0000_i1083" type="#_x0000_t75" style="width:132.3pt;height:18.4pt" o:ole="">
            <v:imagedata r:id="rId10" o:title=""/>
          </v:shape>
          <w:control r:id="rId11" w:name="TextBox2" w:shapeid="_x0000_i1083"/>
        </w:object>
      </w:r>
    </w:p>
    <w:p w14:paraId="04064F73" w14:textId="310AFBE6" w:rsidR="00322666" w:rsidRDefault="002A63D4" w:rsidP="00EF05D6">
      <w:pPr>
        <w:tabs>
          <w:tab w:val="left" w:pos="7683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Фамилия, имя</w:t>
      </w:r>
      <w:r>
        <w:rPr>
          <w:rFonts w:ascii="Arial" w:hAnsi="Arial" w:cs="Arial"/>
          <w:sz w:val="16"/>
          <w:szCs w:val="16"/>
          <w:lang w:val="ru"/>
        </w:rPr>
        <w:tab/>
        <w:t>Дата рождения (ДД.ММ.ГГГГ)</w:t>
      </w:r>
    </w:p>
    <w:p w14:paraId="0122A70D" w14:textId="3BEF44CF"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703CA8A8">
          <v:shape id="_x0000_i1057" type="#_x0000_t75" style="width:490.6pt;height:18.4pt" o:ole="">
            <v:imagedata r:id="rId12" o:title=""/>
          </v:shape>
          <w:control r:id="rId13" w:name="TextBox3" w:shapeid="_x0000_i1057"/>
        </w:object>
      </w:r>
    </w:p>
    <w:p w14:paraId="296F6103" w14:textId="10D6DA83"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Улица, номер дома</w:t>
      </w:r>
    </w:p>
    <w:p w14:paraId="30E967EA" w14:textId="6F4D3742"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621F3921">
          <v:shape id="_x0000_i1059" type="#_x0000_t75" style="width:491.45pt;height:18.4pt" o:ole="">
            <v:imagedata r:id="rId14" o:title=""/>
          </v:shape>
          <w:control r:id="rId15" w:name="TextBox4" w:shapeid="_x0000_i1059"/>
        </w:object>
      </w:r>
    </w:p>
    <w:p w14:paraId="0544475A" w14:textId="57884FBB"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Почтовый индекс, населенный пункт</w:t>
      </w:r>
    </w:p>
    <w:p w14:paraId="27720088" w14:textId="46C79C4C"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62DF89D1">
          <v:shape id="_x0000_i1061" type="#_x0000_t75" style="width:494.8pt;height:18.4pt" o:ole="">
            <v:imagedata r:id="rId16" o:title=""/>
          </v:shape>
          <w:control r:id="rId17" w:name="TextBox5" w:shapeid="_x0000_i1061"/>
        </w:object>
      </w:r>
    </w:p>
    <w:p w14:paraId="5B8B1F68" w14:textId="602747D2"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Телефон</w:t>
      </w:r>
    </w:p>
    <w:p w14:paraId="0340D19B" w14:textId="32B8EC87"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34B7072B">
          <v:shape id="_x0000_i1063" type="#_x0000_t75" style="width:316.45pt;height:18.4pt" o:ole="">
            <v:imagedata r:id="rId18" o:title=""/>
          </v:shape>
          <w:control r:id="rId19" w:name="TextBox6" w:shapeid="_x0000_i1063"/>
        </w:object>
      </w:r>
      <w:r>
        <w:rPr>
          <w:rFonts w:ascii="Arial" w:hAnsi="Arial" w:cs="Arial"/>
          <w:sz w:val="16"/>
          <w:szCs w:val="16"/>
          <w:lang w:val="ru"/>
        </w:rPr>
        <w:tab/>
      </w:r>
      <w:r>
        <w:rPr>
          <w:rFonts w:ascii="Arial" w:hAnsi="Arial" w:cs="Arial"/>
          <w:sz w:val="16"/>
          <w:szCs w:val="16"/>
          <w:lang w:val="ru"/>
        </w:rPr>
        <w:tab/>
      </w:r>
      <w:r>
        <w:rPr>
          <w:rFonts w:ascii="Arial" w:hAnsi="Arial" w:cs="Arial"/>
          <w:sz w:val="20"/>
          <w:szCs w:val="20"/>
          <w:lang w:val="ru"/>
        </w:rPr>
        <w:object w:dxaOrig="225" w:dyaOrig="225" w14:anchorId="6C9ADA34">
          <v:shape id="_x0000_i1065" type="#_x0000_t75" style="width:133.1pt;height:18.4pt" o:ole="">
            <v:imagedata r:id="rId20" o:title=""/>
          </v:shape>
          <w:control r:id="rId21" w:name="TextBox7" w:shapeid="_x0000_i1065"/>
        </w:object>
      </w:r>
    </w:p>
    <w:p w14:paraId="68B5E9FE" w14:textId="1260AC11" w:rsidR="00F34BAF" w:rsidRPr="00480C69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Какими языками ты владеешь?</w:t>
      </w:r>
      <w:r>
        <w:rPr>
          <w:rFonts w:ascii="Arial" w:hAnsi="Arial" w:cs="Arial"/>
          <w:sz w:val="16"/>
          <w:szCs w:val="16"/>
          <w:lang w:val="ru"/>
        </w:rPr>
        <w:tab/>
        <w:t>Ты когда-нибудь посещал(-а) языковой лагерь?</w:t>
      </w:r>
    </w:p>
    <w:p w14:paraId="25DEA871" w14:textId="257F0983" w:rsidR="00934790" w:rsidRPr="00AD50C2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14"/>
          <w:szCs w:val="14"/>
        </w:rPr>
      </w:pPr>
    </w:p>
    <w:p w14:paraId="69F0C87F" w14:textId="1B03C7E7" w:rsidR="00C04051" w:rsidRPr="00F449B6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Информация о твоей школе (просьба указывать разборчиво, печатными буквами)</w:t>
      </w:r>
    </w:p>
    <w:p w14:paraId="55489AFC" w14:textId="6388CE85"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0BB1F814">
          <v:shape id="_x0000_i1067" type="#_x0000_t75" style="width:494.8pt;height:18.4pt" o:ole="">
            <v:imagedata r:id="rId16" o:title=""/>
          </v:shape>
          <w:control r:id="rId22" w:name="TextBox8" w:shapeid="_x0000_i1067"/>
        </w:object>
      </w:r>
    </w:p>
    <w:p w14:paraId="5D6E9022" w14:textId="62DC6D94" w:rsidR="00C04051" w:rsidRPr="00480C69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В какую школу ты ходишь?</w:t>
      </w:r>
    </w:p>
    <w:p w14:paraId="759C5957" w14:textId="65BC6A33"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4586BC0E">
          <v:shape id="_x0000_i1069" type="#_x0000_t75" style="width:316.45pt;height:18.4pt" o:ole="">
            <v:imagedata r:id="rId18" o:title=""/>
          </v:shape>
          <w:control r:id="rId23" w:name="TextBox9" w:shapeid="_x0000_i1069"/>
        </w:object>
      </w:r>
      <w:r>
        <w:rPr>
          <w:lang w:val="ru"/>
        </w:rPr>
        <w:tab/>
      </w:r>
      <w:r>
        <w:rPr>
          <w:rFonts w:ascii="Arial" w:hAnsi="Arial" w:cs="Arial"/>
          <w:sz w:val="20"/>
          <w:szCs w:val="20"/>
          <w:lang w:val="ru"/>
        </w:rPr>
        <w:object w:dxaOrig="225" w:dyaOrig="225" w14:anchorId="5CE9460B">
          <v:shape id="_x0000_i1071" type="#_x0000_t75" style="width:133.95pt;height:18.4pt" o:ole="">
            <v:imagedata r:id="rId24" o:title=""/>
          </v:shape>
          <w:control r:id="rId25" w:name="TextBox10" w:shapeid="_x0000_i1071"/>
        </w:object>
      </w:r>
    </w:p>
    <w:p w14:paraId="0A1C5B84" w14:textId="3F115103" w:rsidR="00A95449" w:rsidRPr="00480C69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В каком ты классе?</w:t>
      </w:r>
      <w:r>
        <w:rPr>
          <w:rFonts w:ascii="Arial" w:hAnsi="Arial" w:cs="Arial"/>
          <w:sz w:val="16"/>
          <w:szCs w:val="16"/>
          <w:lang w:val="ru"/>
        </w:rPr>
        <w:tab/>
        <w:t>Как давно ты живешь в Германии (месяц, год)?</w:t>
      </w:r>
    </w:p>
    <w:p w14:paraId="7CEF82A2" w14:textId="34AF6941"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Стоимость</w:t>
      </w:r>
    </w:p>
    <w:p w14:paraId="0B737D16" w14:textId="441DB6B5" w:rsidR="00D422A9" w:rsidRPr="00F449B6" w:rsidRDefault="007B4A4C" w:rsidP="00B5452B">
      <w:pPr>
        <w:tabs>
          <w:tab w:val="center" w:pos="5386"/>
        </w:tabs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ru"/>
        </w:rPr>
        <w:t>Участие в языковом лагере бесплатное.</w:t>
      </w:r>
      <w:r w:rsidR="00B5452B">
        <w:rPr>
          <w:rFonts w:ascii="Arial" w:hAnsi="Arial" w:cs="Arial"/>
          <w:sz w:val="18"/>
          <w:szCs w:val="18"/>
          <w:lang w:val="ru"/>
        </w:rPr>
        <w:tab/>
      </w:r>
    </w:p>
    <w:p w14:paraId="68926EC2" w14:textId="0E6549E1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ru"/>
        </w:rPr>
        <w:t>Если до языкового лагеря ты будешь добираться на автобусе, то билеты на него будут предоставляться бесплатно. Более подробную информацию ты получишь при подтверждении заявки.</w:t>
      </w:r>
    </w:p>
    <w:p w14:paraId="54B00A67" w14:textId="6075434A" w:rsidR="00D422A9" w:rsidRPr="00AD50C2" w:rsidRDefault="00D422A9" w:rsidP="00607A7E">
      <w:pPr>
        <w:spacing w:after="0" w:line="240" w:lineRule="auto"/>
        <w:ind w:left="426"/>
        <w:rPr>
          <w:rFonts w:ascii="Arial" w:hAnsi="Arial" w:cs="Arial"/>
          <w:sz w:val="14"/>
          <w:szCs w:val="14"/>
        </w:rPr>
      </w:pPr>
    </w:p>
    <w:p w14:paraId="008BE9EA" w14:textId="7957C46A" w:rsidR="00FD6A9E" w:rsidRPr="00F449B6" w:rsidRDefault="005C70C3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Заявление о согласии на участие</w:t>
      </w:r>
    </w:p>
    <w:p w14:paraId="129956FB" w14:textId="37170255" w:rsidR="007B3F34" w:rsidRPr="00B5452B" w:rsidRDefault="00393486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  <w:lang w:val="ru"/>
        </w:rPr>
      </w:pPr>
      <w:r w:rsidRPr="009C71AA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45B467B2" wp14:editId="51B0D1B9">
                <wp:simplePos x="0" y="0"/>
                <wp:positionH relativeFrom="column">
                  <wp:posOffset>2466340</wp:posOffset>
                </wp:positionH>
                <wp:positionV relativeFrom="page">
                  <wp:posOffset>6214110</wp:posOffset>
                </wp:positionV>
                <wp:extent cx="8550000" cy="169200"/>
                <wp:effectExtent l="0" t="635" r="3175" b="3175"/>
                <wp:wrapNone/>
                <wp:docPr id="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550000" cy="16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22EDB6" w14:textId="6C9D0C52" w:rsidR="00393486" w:rsidRPr="009C71AA" w:rsidRDefault="00393486" w:rsidP="0039348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9C71AA">
                              <w:rPr>
                                <w:sz w:val="20"/>
                                <w:szCs w:val="20"/>
                              </w:rPr>
                              <w:t>[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RUSSISCH</w:t>
                            </w:r>
                            <w:r w:rsidRPr="009C71AA">
                              <w:rPr>
                                <w:sz w:val="20"/>
                                <w:szCs w:val="20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5B467B2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194.2pt;margin-top:489.3pt;width:673.25pt;height:13.3pt;rotation:-90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" filled="f" stroked="f">
                <v:textbox inset="0,0,0,0">
                  <w:txbxContent>
                    <w:p w14:paraId="7722EDB6" w14:textId="6C9D0C52" w:rsidR="00393486" w:rsidRPr="009C71AA" w:rsidRDefault="00393486" w:rsidP="00393486">
                      <w:pPr>
                        <w:rPr>
                          <w:sz w:val="20"/>
                          <w:szCs w:val="20"/>
                        </w:rPr>
                      </w:pPr>
                      <w:r w:rsidRPr="009C71AA">
                        <w:rPr>
                          <w:sz w:val="20"/>
                          <w:szCs w:val="20"/>
                        </w:rPr>
                        <w:t>[</w:t>
                      </w:r>
                      <w:r>
                        <w:rPr>
                          <w:sz w:val="20"/>
                          <w:szCs w:val="20"/>
                        </w:rPr>
                        <w:t>RUSSISCH</w:t>
                      </w:r>
                      <w:r w:rsidRPr="009C71AA">
                        <w:rPr>
                          <w:sz w:val="20"/>
                          <w:szCs w:val="20"/>
                        </w:rPr>
                        <w:t>]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B3F34">
        <w:rPr>
          <w:rFonts w:ascii="Arial" w:hAnsi="Arial" w:cs="Arial"/>
          <w:sz w:val="18"/>
          <w:szCs w:val="18"/>
          <w:lang w:val="ru"/>
        </w:rPr>
        <w:t>Я согласен/согласна на участие моего ребенка в бесплатных летних языковых курсах. Мне известно, что мой ребенок сможет принять участие в языковых курсах только после письменного подтверждения из Муниципального интеграционного центра округа Гютерсло.</w:t>
      </w:r>
    </w:p>
    <w:p w14:paraId="1FAA8BAA" w14:textId="77777777" w:rsidR="007B3F34" w:rsidRPr="00B5452B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ru"/>
        </w:rPr>
      </w:pPr>
      <w:r>
        <w:rPr>
          <w:rFonts w:ascii="Arial" w:hAnsi="Arial" w:cs="Arial"/>
          <w:sz w:val="18"/>
          <w:szCs w:val="18"/>
          <w:lang w:val="ru"/>
        </w:rPr>
        <w:t xml:space="preserve">Я согласен/согласна на передачу моих данных организатору образовательных курсов. Я согласен/согласна на участие моего ребенка в экскурсиях. Я проведу со своим ребенком беседу о необходимости выполнения требований педагогов языковых курсов. Я одену своего ребенка в соответствии с погодными условиями. Я обеспечу своего ребенка защитной маской для лица. </w:t>
      </w:r>
    </w:p>
    <w:p w14:paraId="6CBCCBBD" w14:textId="35A612CC" w:rsidR="007B3F34" w:rsidRPr="00B5452B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ru"/>
        </w:rPr>
      </w:pPr>
      <w:r>
        <w:rPr>
          <w:rFonts w:ascii="Arial" w:hAnsi="Arial" w:cs="Arial"/>
          <w:sz w:val="18"/>
          <w:szCs w:val="18"/>
          <w:lang w:val="ru"/>
        </w:rPr>
        <w:t>Я подтверждаю отсутствие у моего ребенка заболеваний или проблем со здоровьем, препятствующих его участию в</w:t>
      </w:r>
      <w:r w:rsidR="00EF05D6">
        <w:rPr>
          <w:rFonts w:ascii="Arial" w:hAnsi="Arial" w:cs="Arial"/>
          <w:sz w:val="18"/>
          <w:szCs w:val="18"/>
        </w:rPr>
        <w:t> </w:t>
      </w:r>
      <w:r>
        <w:rPr>
          <w:rFonts w:ascii="Arial" w:hAnsi="Arial" w:cs="Arial"/>
          <w:sz w:val="18"/>
          <w:szCs w:val="18"/>
          <w:lang w:val="ru"/>
        </w:rPr>
        <w:t xml:space="preserve">данной программе. </w:t>
      </w:r>
    </w:p>
    <w:p w14:paraId="21E10517" w14:textId="2754EFF3" w:rsidR="007B3F34" w:rsidRDefault="00E500DB" w:rsidP="00E500DB">
      <w:pPr>
        <w:spacing w:before="100" w:after="0" w:line="240" w:lineRule="auto"/>
        <w:ind w:left="425"/>
        <w:rPr>
          <w:rFonts w:ascii="Arial" w:hAnsi="Arial" w:cs="Arial"/>
          <w:sz w:val="18"/>
          <w:szCs w:val="18"/>
        </w:rPr>
      </w:pPr>
      <w:r w:rsidRPr="00E500DB">
        <w:rPr>
          <w:rFonts w:ascii="Arial" w:hAnsi="Arial" w:cs="Arial"/>
          <w:noProof/>
          <w:sz w:val="18"/>
          <w:szCs w:val="18"/>
          <w:lang w:eastAsia="de-DE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68F8668" wp14:editId="6776E5EE">
                <wp:simplePos x="0" y="0"/>
                <wp:positionH relativeFrom="column">
                  <wp:posOffset>259080</wp:posOffset>
                </wp:positionH>
                <wp:positionV relativeFrom="paragraph">
                  <wp:posOffset>1905</wp:posOffset>
                </wp:positionV>
                <wp:extent cx="2724150" cy="309245"/>
                <wp:effectExtent l="0" t="0" r="0" b="0"/>
                <wp:wrapTight wrapText="bothSides">
                  <wp:wrapPolygon edited="0">
                    <wp:start x="0" y="0"/>
                    <wp:lineTo x="0" y="19959"/>
                    <wp:lineTo x="21449" y="19959"/>
                    <wp:lineTo x="21449" y="0"/>
                    <wp:lineTo x="0" y="0"/>
                  </wp:wrapPolygon>
                </wp:wrapTight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309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37EE0" w14:textId="5DA814EE" w:rsidR="00E500DB" w:rsidRDefault="00E500DB"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ru"/>
                              </w:rPr>
                              <w:t>В течение дня моему ребенку необходимо принимать следующие лекарства: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68F8668" id="_x0000_s1027" type="#_x0000_t202" style="position:absolute;left:0;text-align:left;margin-left:20.4pt;margin-top:.15pt;width:214.5pt;height:24.3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" filled="f" stroked="f">
                <v:textbox inset="0,0,0,0">
                  <w:txbxContent>
                    <w:p w14:paraId="05237EE0" w14:textId="5DA814EE" w:rsidR="00E500DB" w:rsidRDefault="00E500DB">
                      <w:r>
                        <w:rPr>
                          <w:rFonts w:ascii="Arial" w:hAnsi="Arial" w:cs="Arial"/>
                          <w:sz w:val="18"/>
                          <w:szCs w:val="18"/>
                          <w:lang w:val="ru"/>
                        </w:rPr>
                        <w:t>В течение дня моему ребенку необходимо принимать следующие лекарства: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B3F34">
        <w:rPr>
          <w:rFonts w:ascii="Arial" w:hAnsi="Arial" w:cs="Arial"/>
          <w:sz w:val="20"/>
          <w:szCs w:val="20"/>
          <w:lang w:val="ru"/>
        </w:rPr>
        <w:object w:dxaOrig="225" w:dyaOrig="225" w14:anchorId="7C30EF7B">
          <v:shape id="_x0000_i1081" type="#_x0000_t75" style="width:242.8pt;height:18.4pt" o:ole="">
            <v:imagedata r:id="rId26" o:title=""/>
          </v:shape>
          <w:control r:id="rId27" w:name="TextBox14" w:shapeid="_x0000_i1081"/>
        </w:object>
      </w:r>
    </w:p>
    <w:p w14:paraId="508D031E" w14:textId="77777777" w:rsidR="00634089" w:rsidRPr="00680450" w:rsidRDefault="00634089" w:rsidP="007B3F34">
      <w:pPr>
        <w:spacing w:after="40" w:line="240" w:lineRule="auto"/>
        <w:ind w:left="425"/>
        <w:rPr>
          <w:rFonts w:ascii="Arial" w:hAnsi="Arial" w:cs="Arial"/>
          <w:sz w:val="2"/>
          <w:szCs w:val="2"/>
        </w:rPr>
      </w:pPr>
    </w:p>
    <w:p w14:paraId="46CBAFD4" w14:textId="77777777" w:rsidR="00680450" w:rsidRDefault="00680450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ru"/>
        </w:rPr>
      </w:pPr>
    </w:p>
    <w:p w14:paraId="4CBD85D7" w14:textId="1A9E5265" w:rsidR="00956396" w:rsidRPr="00B5452B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ru"/>
        </w:rPr>
      </w:pPr>
      <w:r>
        <w:rPr>
          <w:rFonts w:ascii="Arial" w:hAnsi="Arial" w:cs="Arial"/>
          <w:sz w:val="18"/>
          <w:szCs w:val="18"/>
          <w:lang w:val="ru"/>
        </w:rPr>
        <w:t xml:space="preserve">Я согласен/согласна с публикацией фотоснимков:   </w:t>
      </w:r>
      <w:r>
        <w:rPr>
          <w:rFonts w:ascii="Arial" w:hAnsi="Arial" w:cs="Arial"/>
          <w:sz w:val="18"/>
          <w:szCs w:val="18"/>
          <w:lang w:val="ru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>
        <w:rPr>
          <w:rFonts w:ascii="Arial" w:hAnsi="Arial" w:cs="Arial"/>
          <w:sz w:val="18"/>
          <w:szCs w:val="18"/>
          <w:lang w:val="ru"/>
        </w:rPr>
        <w:instrText xml:space="preserve"> FORMCHECKBOX </w:instrText>
      </w:r>
      <w:r w:rsidR="00B5452B">
        <w:rPr>
          <w:rFonts w:ascii="Arial" w:hAnsi="Arial" w:cs="Arial"/>
          <w:sz w:val="18"/>
          <w:szCs w:val="18"/>
          <w:lang w:val="ru"/>
        </w:rPr>
      </w:r>
      <w:r w:rsidR="00B5452B">
        <w:rPr>
          <w:rFonts w:ascii="Arial" w:hAnsi="Arial" w:cs="Arial"/>
          <w:sz w:val="18"/>
          <w:szCs w:val="18"/>
          <w:lang w:val="ru"/>
        </w:rPr>
        <w:fldChar w:fldCharType="separate"/>
      </w:r>
      <w:r>
        <w:rPr>
          <w:rFonts w:ascii="Arial" w:hAnsi="Arial" w:cs="Arial"/>
          <w:sz w:val="18"/>
          <w:szCs w:val="18"/>
          <w:lang w:val="ru"/>
        </w:rPr>
        <w:fldChar w:fldCharType="end"/>
      </w:r>
      <w:bookmarkEnd w:id="1"/>
      <w:r>
        <w:rPr>
          <w:rFonts w:ascii="Arial" w:hAnsi="Arial" w:cs="Arial"/>
          <w:sz w:val="18"/>
          <w:szCs w:val="18"/>
          <w:lang w:val="ru"/>
        </w:rPr>
        <w:t xml:space="preserve">   да</w:t>
      </w:r>
      <w:r w:rsidR="00EF05D6" w:rsidRPr="00B5452B">
        <w:rPr>
          <w:rFonts w:ascii="Arial" w:hAnsi="Arial" w:cs="Arial"/>
          <w:sz w:val="18"/>
          <w:szCs w:val="18"/>
          <w:lang w:val="ru"/>
        </w:rPr>
        <w:t xml:space="preserve">             </w:t>
      </w:r>
      <w:r>
        <w:rPr>
          <w:rFonts w:ascii="Arial" w:hAnsi="Arial" w:cs="Arial"/>
          <w:sz w:val="20"/>
          <w:szCs w:val="20"/>
          <w:lang w:val="ru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>
        <w:rPr>
          <w:rFonts w:ascii="Arial" w:hAnsi="Arial" w:cs="Arial"/>
          <w:sz w:val="20"/>
          <w:szCs w:val="20"/>
          <w:lang w:val="ru"/>
        </w:rPr>
        <w:instrText xml:space="preserve"> FORMCHECKBOX </w:instrText>
      </w:r>
      <w:r w:rsidR="00B5452B">
        <w:rPr>
          <w:rFonts w:ascii="Arial" w:hAnsi="Arial" w:cs="Arial"/>
          <w:sz w:val="20"/>
          <w:szCs w:val="20"/>
          <w:lang w:val="ru"/>
        </w:rPr>
      </w:r>
      <w:r w:rsidR="00B5452B">
        <w:rPr>
          <w:rFonts w:ascii="Arial" w:hAnsi="Arial" w:cs="Arial"/>
          <w:sz w:val="20"/>
          <w:szCs w:val="20"/>
          <w:lang w:val="ru"/>
        </w:rPr>
        <w:fldChar w:fldCharType="separate"/>
      </w:r>
      <w:r>
        <w:rPr>
          <w:rFonts w:ascii="Arial" w:hAnsi="Arial" w:cs="Arial"/>
          <w:sz w:val="20"/>
          <w:szCs w:val="20"/>
          <w:lang w:val="ru"/>
        </w:rPr>
        <w:fldChar w:fldCharType="end"/>
      </w:r>
      <w:bookmarkEnd w:id="2"/>
      <w:r>
        <w:rPr>
          <w:rFonts w:ascii="Arial" w:hAnsi="Arial" w:cs="Arial"/>
          <w:sz w:val="18"/>
          <w:szCs w:val="18"/>
          <w:lang w:val="ru"/>
        </w:rPr>
        <w:t xml:space="preserve">   нет</w:t>
      </w:r>
    </w:p>
    <w:p w14:paraId="1DC4712F" w14:textId="77777777" w:rsidR="007B3F34" w:rsidRPr="00B5452B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  <w:lang w:val="ru"/>
        </w:rPr>
      </w:pPr>
    </w:p>
    <w:p w14:paraId="1436D704" w14:textId="59C53A1D" w:rsidR="00A94AF7" w:rsidRPr="00B5452B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ru"/>
        </w:rPr>
      </w:pPr>
      <w:r>
        <w:rPr>
          <w:rFonts w:ascii="Arial" w:hAnsi="Arial" w:cs="Arial"/>
          <w:sz w:val="18"/>
          <w:szCs w:val="18"/>
          <w:lang w:val="ru"/>
        </w:rPr>
        <w:t xml:space="preserve">Я согласен/согласна на проведение опроса моего ребенка о содержании языковых курсов:   </w:t>
      </w:r>
      <w:r>
        <w:rPr>
          <w:rFonts w:ascii="Arial" w:hAnsi="Arial" w:cs="Arial"/>
          <w:sz w:val="20"/>
          <w:szCs w:val="20"/>
          <w:lang w:val="ru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ru"/>
        </w:rPr>
        <w:instrText xml:space="preserve"> FORMCHECKBOX </w:instrText>
      </w:r>
      <w:r w:rsidR="00B5452B">
        <w:rPr>
          <w:rFonts w:ascii="Arial" w:hAnsi="Arial" w:cs="Arial"/>
          <w:sz w:val="20"/>
          <w:szCs w:val="20"/>
          <w:lang w:val="ru"/>
        </w:rPr>
      </w:r>
      <w:r w:rsidR="00B5452B">
        <w:rPr>
          <w:rFonts w:ascii="Arial" w:hAnsi="Arial" w:cs="Arial"/>
          <w:sz w:val="20"/>
          <w:szCs w:val="20"/>
          <w:lang w:val="ru"/>
        </w:rPr>
        <w:fldChar w:fldCharType="separate"/>
      </w:r>
      <w:r>
        <w:rPr>
          <w:rFonts w:ascii="Arial" w:hAnsi="Arial" w:cs="Arial"/>
          <w:sz w:val="20"/>
          <w:szCs w:val="20"/>
          <w:lang w:val="ru"/>
        </w:rPr>
        <w:fldChar w:fldCharType="end"/>
      </w:r>
      <w:r>
        <w:rPr>
          <w:rFonts w:ascii="Arial" w:hAnsi="Arial" w:cs="Arial"/>
          <w:sz w:val="18"/>
          <w:szCs w:val="18"/>
          <w:lang w:val="ru"/>
        </w:rPr>
        <w:t xml:space="preserve">   да</w:t>
      </w:r>
      <w:r w:rsidR="00EF05D6" w:rsidRPr="00B5452B">
        <w:rPr>
          <w:rFonts w:ascii="Arial" w:hAnsi="Arial" w:cs="Arial"/>
          <w:sz w:val="18"/>
          <w:szCs w:val="18"/>
          <w:lang w:val="ru"/>
        </w:rPr>
        <w:t xml:space="preserve">             </w:t>
      </w:r>
      <w:r>
        <w:rPr>
          <w:rFonts w:ascii="Arial" w:hAnsi="Arial" w:cs="Arial"/>
          <w:sz w:val="20"/>
          <w:szCs w:val="20"/>
          <w:lang w:val="ru"/>
        </w:rPr>
        <w:fldChar w:fldCharType="begin">
          <w:ffData>
            <w:name w:val="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ru"/>
        </w:rPr>
        <w:instrText xml:space="preserve"> FORMCHECKBOX </w:instrText>
      </w:r>
      <w:r w:rsidR="00B5452B">
        <w:rPr>
          <w:rFonts w:ascii="Arial" w:hAnsi="Arial" w:cs="Arial"/>
          <w:sz w:val="20"/>
          <w:szCs w:val="20"/>
          <w:lang w:val="ru"/>
        </w:rPr>
      </w:r>
      <w:r w:rsidR="00B5452B">
        <w:rPr>
          <w:rFonts w:ascii="Arial" w:hAnsi="Arial" w:cs="Arial"/>
          <w:sz w:val="20"/>
          <w:szCs w:val="20"/>
          <w:lang w:val="ru"/>
        </w:rPr>
        <w:fldChar w:fldCharType="separate"/>
      </w:r>
      <w:r>
        <w:rPr>
          <w:rFonts w:ascii="Arial" w:hAnsi="Arial" w:cs="Arial"/>
          <w:sz w:val="20"/>
          <w:szCs w:val="20"/>
          <w:lang w:val="ru"/>
        </w:rPr>
        <w:fldChar w:fldCharType="end"/>
      </w:r>
      <w:r>
        <w:rPr>
          <w:rFonts w:ascii="Arial" w:hAnsi="Arial" w:cs="Arial"/>
          <w:sz w:val="18"/>
          <w:szCs w:val="18"/>
          <w:lang w:val="ru"/>
        </w:rPr>
        <w:t xml:space="preserve"> </w:t>
      </w:r>
      <w:r w:rsidR="00EF05D6" w:rsidRPr="00B5452B">
        <w:rPr>
          <w:rFonts w:ascii="Arial" w:hAnsi="Arial" w:cs="Arial"/>
          <w:sz w:val="18"/>
          <w:szCs w:val="18"/>
          <w:lang w:val="ru"/>
        </w:rPr>
        <w:t xml:space="preserve"> </w:t>
      </w:r>
      <w:r>
        <w:rPr>
          <w:rFonts w:ascii="Arial" w:hAnsi="Arial" w:cs="Arial"/>
          <w:sz w:val="18"/>
          <w:szCs w:val="18"/>
          <w:lang w:val="ru"/>
        </w:rPr>
        <w:t xml:space="preserve"> нет</w:t>
      </w:r>
    </w:p>
    <w:p w14:paraId="16E37E1C" w14:textId="77777777" w:rsidR="007B3F34" w:rsidRPr="00B5452B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  <w:lang w:val="ru"/>
        </w:rPr>
      </w:pPr>
    </w:p>
    <w:p w14:paraId="3069C0DB" w14:textId="77777777" w:rsidR="003C18A8" w:rsidRPr="00B5452B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ru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Дополнительная информация, необходимая для несовершеннолетних участников языковых курсов:</w:t>
      </w:r>
    </w:p>
    <w:p w14:paraId="64184C60" w14:textId="77777777" w:rsidR="00934790" w:rsidRPr="00B5452B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ru"/>
        </w:rPr>
      </w:pPr>
      <w:r>
        <w:rPr>
          <w:rFonts w:ascii="Arial" w:hAnsi="Arial" w:cs="Arial"/>
          <w:b/>
          <w:bCs/>
          <w:sz w:val="18"/>
          <w:szCs w:val="18"/>
          <w:lang w:val="ru"/>
        </w:rPr>
        <w:t>(Примечание: заполнять только в том случае, если участнику еще не исполнилось 18 лет)</w:t>
      </w:r>
    </w:p>
    <w:p w14:paraId="1336EF45" w14:textId="7774B643"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7C603991">
          <v:shape id="_x0000_i1075" type="#_x0000_t75" style="width:494.8pt;height:18.4pt" o:ole="">
            <v:imagedata r:id="rId16" o:title=""/>
          </v:shape>
          <w:control r:id="rId28" w:name="TextBox11" w:shapeid="_x0000_i1075"/>
        </w:object>
      </w:r>
    </w:p>
    <w:p w14:paraId="3D85EF3A" w14:textId="77777777" w:rsidR="00934790" w:rsidRPr="005F12FE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Фамилия и имя матери, отца или законного опекуна</w:t>
      </w:r>
    </w:p>
    <w:p w14:paraId="563750A5" w14:textId="1C3F67D2"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128D617F">
          <v:shape id="_x0000_i1077" type="#_x0000_t75" style="width:495.65pt;height:18.4pt" o:ole="">
            <v:imagedata r:id="rId29" o:title=""/>
          </v:shape>
          <w:control r:id="rId30" w:name="TextBox12" w:shapeid="_x0000_i1077"/>
        </w:object>
      </w:r>
    </w:p>
    <w:p w14:paraId="231DBC36" w14:textId="77777777" w:rsidR="00525BD0" w:rsidRPr="005F12FE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Номер телефона для экстренной связи, по которому можно связаться с матерью, отцом или законным опекуном ребенка.</w:t>
      </w:r>
    </w:p>
    <w:p w14:paraId="46CA172B" w14:textId="7BE6F42D" w:rsidR="00F85A85" w:rsidRPr="00F449B6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ru"/>
        </w:rPr>
        <w:object w:dxaOrig="225" w:dyaOrig="225" w14:anchorId="54E1F551">
          <v:shape id="_x0000_i1079" type="#_x0000_t75" style="width:205.95pt;height:18.4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  <w:lang w:val="ru"/>
        </w:rPr>
        <w:tab/>
        <w:t>______________________________________________________________</w:t>
      </w:r>
    </w:p>
    <w:p w14:paraId="51E7A543" w14:textId="77777777" w:rsidR="000D5B52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ru"/>
        </w:rPr>
        <w:t>Место, дата</w:t>
      </w:r>
      <w:r>
        <w:rPr>
          <w:rFonts w:ascii="Arial" w:hAnsi="Arial" w:cs="Arial"/>
          <w:sz w:val="16"/>
          <w:szCs w:val="16"/>
          <w:lang w:val="ru"/>
        </w:rPr>
        <w:tab/>
        <w:t>Подпись матери, отца или законного опекуна (для несовершеннолетних участников языковых курсов)</w:t>
      </w:r>
    </w:p>
    <w:sectPr w:rsidR="000D5B52" w:rsidSect="003C0E67">
      <w:headerReference w:type="default" r:id="rId33"/>
      <w:footerReference w:type="default" r:id="rId34"/>
      <w:pgSz w:w="11906" w:h="16838"/>
      <w:pgMar w:top="1097" w:right="566" w:bottom="426" w:left="993" w:header="0" w:footer="62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13028FC" w14:textId="77777777"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14:paraId="03F05AF8" w14:textId="77777777"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199157" w14:textId="08420FED" w:rsidR="002A63D4" w:rsidRPr="00AE41F6" w:rsidRDefault="002A63D4" w:rsidP="00F34BAF">
    <w:pPr>
      <w:ind w:left="426"/>
      <w:rPr>
        <w:sz w:val="16"/>
        <w:szCs w:val="16"/>
      </w:rPr>
    </w:pPr>
    <w:r>
      <w:rPr>
        <w:rFonts w:ascii="Arial" w:hAnsi="Arial"/>
        <w:noProof/>
        <w:sz w:val="16"/>
        <w:szCs w:val="16"/>
        <w:lang w:eastAsia="de-DE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5B66748" wp14:editId="12473A7F">
              <wp:simplePos x="0" y="0"/>
              <wp:positionH relativeFrom="margin">
                <wp:posOffset>225425</wp:posOffset>
              </wp:positionH>
              <wp:positionV relativeFrom="paragraph">
                <wp:posOffset>336622</wp:posOffset>
              </wp:positionV>
              <wp:extent cx="6321287" cy="318304"/>
              <wp:effectExtent l="0" t="0" r="22860" b="24765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31830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BDCBEC9" w14:textId="3AFA1938" w:rsidR="002A63D4" w:rsidRPr="00274E7C" w:rsidRDefault="002A63D4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ru"/>
                            </w:rPr>
                            <w:t>Контактная информация: Муниципальный интеграционный центр, Эрика Далькёттер, тел.: 05241/85-1545,</w:t>
                          </w:r>
                          <w:r w:rsidR="00680450"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ru"/>
                            </w:rPr>
                            <w:br/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ru"/>
                            </w:rPr>
                            <w:t>e-mail: e.dahlkoetter@kreis-guetersloh.de</w:t>
                          </w:r>
                        </w:p>
                      </w:txbxContent>
                    </wps:txbx>
                    <wps:bodyPr rot="0" vert="horz" wrap="square" lIns="91440" tIns="0" rIns="91440" bIns="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05B66748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left:0;text-align:left;margin-left:17.75pt;margin-top:26.5pt;width:497.75pt;height:25.0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">
              <v:textbox inset=",0,,0">
                <w:txbxContent>
                  <w:p w14:paraId="6BDCBEC9" w14:textId="3AFA1938" w:rsidR="002A63D4" w:rsidRPr="00274E7C" w:rsidRDefault="002A63D4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ru"/>
                      </w:rPr>
                      <w:t>Контактная информация: Муниципальный интеграционный центр, Эрика Далькёттер, тел.: 05241/85-1545,</w:t>
                    </w:r>
                    <w:r w:rsidR="00680450"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ru"/>
                      </w:rPr>
                      <w:br/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ru"/>
                      </w:rPr>
                      <w:t>e-mail: 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Arial" w:hAnsi="Arial"/>
        <w:noProof/>
        <w:sz w:val="16"/>
        <w:szCs w:val="16"/>
        <w:lang w:val="ru"/>
      </w:rPr>
      <w:t xml:space="preserve">Информацию, подлежащую публикации согласно требованиям Общего регламента ЕС по защите данных (EU-DSGVO), </w:t>
    </w:r>
    <w:r w:rsidR="00680450">
      <w:rPr>
        <w:rFonts w:ascii="Arial" w:hAnsi="Arial"/>
        <w:noProof/>
        <w:sz w:val="16"/>
        <w:szCs w:val="16"/>
        <w:lang w:val="ru"/>
      </w:rPr>
      <w:br/>
    </w:r>
    <w:r>
      <w:rPr>
        <w:rFonts w:ascii="Arial" w:hAnsi="Arial"/>
        <w:noProof/>
        <w:sz w:val="16"/>
        <w:szCs w:val="16"/>
        <w:lang w:val="ru"/>
      </w:rPr>
      <w:t xml:space="preserve">можно найти на нашем сайте </w:t>
    </w:r>
    <w:hyperlink r:id="rId1" w:history="1">
      <w:r>
        <w:rPr>
          <w:rStyle w:val="Hyperlink"/>
          <w:rFonts w:ascii="Arial" w:eastAsiaTheme="minorEastAsia" w:hAnsi="Arial" w:cs="Arial"/>
          <w:noProof/>
          <w:sz w:val="16"/>
          <w:szCs w:val="16"/>
          <w:lang w:val="ru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9D575F4" w14:textId="77777777"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14:paraId="4E554D82" w14:textId="77777777"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C3AAE3" w14:textId="77777777" w:rsidR="002A63D4" w:rsidRDefault="002A63D4">
    <w:pPr>
      <w:pStyle w:val="Kopfzeile"/>
    </w:pPr>
    <w:r>
      <w:rPr>
        <w:b/>
        <w:bCs/>
        <w:noProof/>
        <w:sz w:val="20"/>
        <w:szCs w:val="20"/>
        <w:u w:val="single"/>
        <w:lang w:eastAsia="de-DE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FD48733" wp14:editId="6753677F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7E2C82B0" id="Gruppieren 3" o:spid="_x0000_s1026" style="position:absolute;margin-left:-.9pt;margin-top:12.75pt;width:499.5pt;height:35.25pt;z-index:251659264" coordsize="63436,447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Y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j4KICAgICAgICAgPHht&#10;cE1NOkluc3RhbmNlSUQ+eG1wLmlpZDozNkMwMTE5ODBCMjA2ODExODA4M0Q3OEJFQzExMkNGMzwv&#10;eG1wTU06SW5zdGFuY2VJRD4KICAgICAgICAgPHhtcE1NOkRvY3VtZW50SUQ+eG1wLmRpZDozNkMw&#10;MTE5ODBCMjA2ODExODA4M0Q3OEJFQzExMkNGMz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4bXAuaWlkOjM1QzAxMTk4MEIyMDY4MTE4MDgzRDc4QkVDMTEyQ0YzPC9zdFJl&#10;ZjppbnN0YW5jZUlEPgogICAgICAgICAgICA8c3RSZWY6ZG9jdW1lbnRJRD54bXAuZGlkOjM1QzAx&#10;MTk4MEIyMDY4MTE4MDgzRDc4QkVDMTEyQ0Yz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wMTgwMTE3NDA3MjA2ODEx&#10;ODA4Mzg3RTJGRTdGOTI5MDwvc3RFdnQ6aW5zdGFuY2VJRD4KICAgICAgICAgICAgICAgICAgPHN0&#10;RXZ0OndoZW4+MjAxMy0wMi0wMVQxNjoyNToyOSswMTowMDwvc3RFdnQ6d2hlbj4KICAgICAgICAg&#10;ICAgICAgICAgPHN0RXZ0OnNvZnR3YXJlQWdlbnQ+QWRvYmUgSWxsdXN0cmF0b3IgQ1M2IChNYWNp&#10;bnRvc2g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F3h3aEIGAAACBgA&#10;ABUAAABkcnMvbWVkaWEvaW1hZ2UyLmpwZWf/2P/gABBKRklGAAEBAQDcANwAAP/bAEMAAgEBAgEB&#10;AgICAgICAgIDBQMDAwMDBgQEAwUHBgcHBwYHBwgJCwkICAoIBwcKDQoKCwwMDAwHCQ4PDQwOCwwM&#10;DP/bAEMBAgICAwMDBgMDBgwIBwgMDAwMDAwMDAwMDAwMDAwMDAwMDAwMDAwMDAwMDAwMDAwMDAwM&#10;DAwMDAwMDAwMDAwMDP/AABEIAGkA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k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DE4MDExNzQwNzIwNjgxMTgwODNGRjI5QTA1QTlENTU8L3N0RXZ0Omluc3RhbmNlSUQ+CiAg&#10;ICAgICAgICAgICAgICAgIDxzdEV2dDp3aGVuPjIwMTItMDctMjVUMTE6MTI6NDUrMDI6MDA8L3N0&#10;RXZ0OndoZW4+CiAgICAgICAgICAgICAgICAgIDxzdEV2dDpzb2Z0d2FyZUFnZW50PkFkb2JlIEls&#10;bHVzdHJhdG9yIENTNS4x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Ax&#10;ODAxMTc0MDcyMDY4MTE4MDgzRjg4OTAzQkQ1MUQ4PC9zdEV2dDppbnN0YW5jZUlEPgogICAgICAg&#10;ICAgICAgICAgICA8c3RFdnQ6d2hlbj4yMDEzLTAyLTE4VDA5OjA2OjE2KzAxOjAwPC9zdEV2dDp3&#10;aGVuPgogICAgICAgICAgICAgICAgICA8c3RFdnQ6c29mdHdhcmVBZ2VudD5BZG9iZSBJbGx1c3Ry&#10;YXRvciBDUzUuM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jZDA2NDg2&#10;OS03YzQ5LTRiOTgtYjJiMy04MjM2NjkzMjEzMTU8L3N0RXZ0Omluc3RhbmNlSUQ+CiAgICAgICAg&#10;ICAgICAgICAgIDxzdEV2dDp3aGVuPjIwMTctMDUtMjlUMDg6Mzc6NT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RiZTNmMTJjLTczNDctNGZkYy04YTQ3LWUzOWI0Y2YxMTMwNzwv&#10;c3RFdnQ6aW5zdGFuY2VJRD4KICAgICAgICAgICAgICAgICAgPHN0RXZ0OndoZW4+MjAxNy0wNi0x&#10;NlQwODo1Mjo0NyswMjowMDwvc3RFdnQ6d2hlbj4KICAgICAgICAgICAgICAgICAgPHN0RXZ0OnNv&#10;ZnR3YXJlQWdlbnQ+QWRvYmUgSWxsdXN0cmF0b3IgQ0MgMjAxNyAoTWFjaW50b3NoK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pj&#10;MjBmODZkMS1hYzBlLTQxMjEtYjkzZi1iOGVjMzdmMzA3NDQ8L3N0RXZ0Omluc3RhbmNlSUQ+CiAg&#10;ICAgICAgICAgICAgICAgIDxzdEV2dDp3aGVuPjIwMTctMDYtMzBUMDc6NTY6MzA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gzMWI4NWM4LTdm&#10;ODQtNDlmMy1iMmYwLTE0MDRkYjUwYzQ5Zjwvc3RFdnQ6aW5zdGFuY2VJRD4KICAgICAgICAgICAg&#10;ICAgICAgPHN0RXZ0OndoZW4+MjAxNy0wNi0zMFQwNzo1Njo0M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eG1wTU06T3JpZ2luYWxEb2N1bWVudElEPnV1aWQ6RTNFMjA3NTkyQzUyREMxMUFEQzNC&#10;MEYyOUJDOERDNjQ8L3htcE1NOk9yaWdpbmFsRG9jdW1lbnRJRD4KICAgICAgICAgPHhtcE1NOlJl&#10;bmRpdGlvbkNsYXNzPnByb29mOnBkZjwveG1wTU06UmVuZGl0aW9uQ2xhc3M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bWZ0MQAAAAADASA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D/////////&#10;////////////////////////////AAAAAP////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/8AAAAAAP//////////&#10;////////////////////////AAAAAAAA/////////////////////////////////wAAAAAA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wAAAAAA//////////////////////////////////8AAAAAAAD/////////////&#10;////////////////////AAAAAAAAAP///////////////////////////////w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wAAAAD/////////////////////////&#10;//////////8AAAAAAP//////////////////////////////////AAAAAAAAAP//////////////&#10;/////////////////wAAAAAAAAAA//////////////////////////////8AAAAAAAAAAAD/////&#10;/////////////////////////wAAAAAAAAAAAP///////////////////////////////w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AD//////////////////////////////////wAAAAAA&#10;AP///////////////////////////////wAAAAAAAAAA//////////////////////////////8A&#10;AAAAAAAAAAAA/////////////////////////////w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AAAAAAAAAAAA&#10;/////////////////////////////wAAAAAAAAAAAAD///////////////////////////8AAAAA&#10;AAAAAAAAAP/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AAAAAAAAAAD//////////////////////////////wAAAAAAAAAAAP//&#10;//////////////////////////8AAAAAAAAAAAAA///////////////////////ifRBJQ0NfUFJP&#10;RklMRQAXOv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8AAAAAAAAAAP/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AAAAAP//////////////////////////////////&#10;AAAAAAAAAP//////////////////////////////AAAAAAAAAAAA////////////////////////&#10;/////wAAAAAAAAAAAAD/////////////////////////////AAAAAAAAAAAAAAD/////////////&#10;//////////////8AAAAAAAAAAAAAAP/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P//&#10;////////////////////////////////AAAAAAAA////////////////////////////////AAAA&#10;AAAAAAD/////////////////////////////AAAAAAAAAAAAAAD/////////////////////////&#10;/wAAAAAAAAAAAAAAAP///////////////////////////wAAAAAAAAAAAAAA//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8AAAAAAAAA/////////////////////////////////w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wAAAAAAAAAA////////////////////////////AAAAAAAAAAAA&#10;AAD///////////////////////////8AAAAAAAAAAAAAAAD//////////////////////////wAA&#10;AAAAAAAAAAAAAP///////////////////////////wAAAAAAAAAAAAAA////////////////////&#10;////////AAAAAAAAAAAAAAAA////////////////////////////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P//////////////////////////////AAAAAAAAAAAA&#10;AP//////////////////////////AAAAAAAAAAAAAAAA//////////////////////////8AAAAA&#10;AAAAAAAAAAD///////////////////////////8AAAAAAAAAAAAAAAD/////////////////////&#10;/////wAAAAAAAAAAAAAAAP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////////////////////////////////AAAAAAAAAAD/&#10;/////////////////////////wAAAAAAAAAAAAAAAP///////////////////////////wAA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8AAAAAAAAAAAAA////////////////////////////&#10;//8AAAAAAAAAAP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D/////&#10;/////////////////////////wAAAAAAAAAAAP//////////////////////////AAAA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8AAAAAAAAAAAAA&#10;AAD//////////////////////////wAAAAAAAAAAAAAAAAD//////////////////////////wAA&#10;AAAAAAAAAAAAAP//////////////////////////AAAAAAAAAAAAAAAA////////////////////&#10;////////AAAAAAAAAAAAAAD///////////////////////////8AAAAAAAAAAAAAAP//////////&#10;/////////////////wAAAAAAAAAAAAAA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P////////////////////////8AAAAAAAAAAAAAAAAA//////////////////////////8AAAAA&#10;AAAAAAAAAAD//////////////////////////wAAAAAAAAAAAAAAAAD/////////////////////&#10;/////wAAAAAAAAAAAAAAAP//////////////////////////AAAAAAAAAAAAAAAA////////////&#10;////////////////AAAAAAAAAAAAAP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D/&#10;/////////////////////////wAAAAAAAAAAAAAAAP//////////////////////////AAAAAAAA&#10;AAAAAAAAAP//////////////////////////AAAAAAAAAAAAAAAA////////////////////////&#10;//8AAAAAAAAAAAAAAAD///////////////////////////8AAAAAAAAAAAAAAP//////////////&#10;/////////////w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//////////////////////////8AAAAAAAAA&#10;AAAAAAD//////////////////////////wAAAAAAAAAAAAAAAP//////////////////////////&#10;AAAAAAAAAAAAAAAAAP//////////////////////////AAAAAAAAAAAA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D/////////////////////////////AAAAAAAAAAAA&#10;AAAAAP////////////////////////8AAAAAAAAAAAAAAAAA//////////////////////////8A&#10;AAAAAAAAAAAAAP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D//////////////////////////wAAAAAAAAAAAAAAAP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/+J9EElDQ19QUk9GSUxFACQ6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8+lYJfL6+svXrYMlbX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EzmO6eZevrMdikB6F46+sxjrYUoBbr&#10;6zCgxBKbr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yjIZopM7r6zMvlk+n1evrNCmnAqx36+sz3LYMqwvr6zNgxF+ovOvrMenTHqHH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/7r6yo5fURPjOvrLgqPZD/h6+swPZfCMw/r6zMPnlEyFevrPnie&#10;2zAK6+tcApjiLsvr63W3kvstqevrkp2Nm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2nr&#10;6ygHctlLDevrK5ODsDpW6+svAJFRMInr6zCJlLYvgOvrPuGUZy2c6+taY41aLIzr63J5iE8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G3OvrKSZ4LDcF6+ssYYYR&#10;LdLr6y3SimYs0uvrQEGJCyvF6+taB4Se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vr6yLGVYY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Tzr6ykZd+5Oh+vrK42DkjpW6+svAJFRMInr6zCJlLYvaevrQqWU&#10;5y7K6+tdG5L0LkLr63PukG0tIevrkFeLE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i/r&#10;6yd+cE1I5evrKlR9xjfW6+stCIjcLyzr6y8sj4wta+vrQ2aMKizz6+tcsYo3LADr63DNhbU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F5evrKJl1jTVn6+srEoCH&#10;LHjr6yx4hUYsJuvrQXWGJSst6+tYvIHN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3r6yHdVY4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r&#10;35/+yf8Amn/BgK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LJ/5p/wYCqoAAAJX7s22NA3LzSsaXr2Db1D&#10;T6sTJuVY16Jmia6KYmmeiY6gFvv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BjdycieUONt3VMixtbCt37OHfuWrkU1caa6bVU0zHr&#10;vBMAOfg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k/8ANP8AgwFVQAAATV3Q/TLjfAcv8GA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bPsLnLsTfmfk&#10;YW2cjIzLmJb87k3KsW/atW6Zns0xVcuU009qqfY08eM8J8UjZ9hc5dib8z8jC2zkZGZcxLfncm5V&#10;i37Vq3TM9mmKrlymmntVT7GnjxnhPikbwN4AAAAAAAAAAAAAAAAAAAAAAAAAARNmd6Xkzh5l/EyN&#10;Wv038a5Xau0xh5MxFdFU01RxijxwibM70vJnDzL+Jkatfpv41yu1dpjDyZiK6KppqjjFHjgHx+lh&#10;yS/ne/8AmeT+I+P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e+bu39G8v8Dbtquab+vZcVXaY6pxsPhcrif/AFarX1gF&#10;LQAAAXv7rXLb+qPLu1qWZa7Gs7j7Gbk9qOFVGPwn3tan1KKprnxTVMeABM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T72e7f07zZycC1XNWJoFi3gURx9b52fyt6qI8faudifvQELgA&#10;CQeRXLmvfvMTT9Ku0TVpWNPvzV6vB72szHGjj/5tU02/q8fAA6JUUUUUU0UUxTRTERTTEcIiI6Ii&#10;IgB/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Xnfu3+tXNPcOrUV9vFjJqxcOePGPM&#10;YsRYomPJXFHb+qA0UAATf3TuXEbo5g/pzNt9vSds9jKqiqOivMrmfe1P7Waarnq0x4wF5Q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Dr2s4miaHqGs5k8MTTca7l3+HX2L&#10;FE3KuHl4UgOYus6rl6vq+dquZV28vUMi7lZFc9PG5ermuqfr1APGAALzd0/lzVtjl5Gt5trsaruW&#10;acueMcKqMOmJjGo/bRVNz9tHiAT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0/m/u3+&#10;qXLTcGu019jIx8Sq3h1RPCYyMiYs2Zj1LlymQHNsAAfqiiuuumiimaq6piKaYjjMzPVEQA6I8iuX&#10;NGwuXWn6VetxTquTHv3V6vD75vRHGjj/AOVTFNv6nHwgJB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9zu39CcqrmmWq5py9wZFvDp7M8Jizbnz16fUmKKaJ++AUYAAG98k&#10;+X1W/OYumaJcoqnTaKpytVrjj63EscKq44x1ecns24nx1AOi9u3btW6bdumKLdERTRRTERTTTEcI&#10;iIjqiA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l77O7fMaLoO1LNfr829XqGXETw&#10;/J2I83aifHFVdyqf2oCooAAmbuscuKt2cxrOqZVvtaPtvsZ2RMxxpryOM+9bX7uma/UomPCAvc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8x+TuzeYd3Bubkpybn6OpuU4tFi/Nqinz00zXMxETxmexT9YBpv0Qu&#10;Tf8As2d+d1f4AD6IXJv/AGbO/O6v8ADc+XPJzY/LyvOu7cxrtF7UIopyL1+5N6vs2+M000zPsY41&#10;cZ4df1AG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Od/cg+X++9djW9w0Zd3Ops0Y&#10;1Hmsiq3RTatzVVFMUxE8OmuZAa39ELk3/s2d+d1f4AD6IXJv/Zs787q/wAJC5fct9q7B0e7pW3Me&#10;uzjX705F+u7XNy5XcmmKfXVz08IppjhAD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AfQ5h3cfD03YmDd7M5kRqGr9m&#10;embVFU049qrh4Kq6aq5iftaQFSwAAAAAB0S5C7DsbM5Y6RgebijUM21Tn6pXw9dORkUxVNNXtdHZ&#10;t/tQEhAAAAAAAAAAAAAAAAAACr/ex5J6XGk3eYOgY1ONl49dP6exrVMU0XqLlUUxkxTHVcprqjt/&#10;bRPanpieIFSwAAAAABYTuUZVdHMrWMXjwt3tHuXJjj11W8rHiOj1LkgL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H3ytyXNO5Z4mj2a+zXredbo&#10;vU8fZWMamb1X/uxbAUnAAAAAAFy+5LgW6OX+u58RHnMjVpsVT4ezYxrVdPu8gLEgAAAAAAAAAAAA&#10;AAAAAAApN3zsC1j81sLIt0xE5ukY929PGOM3KL9+1x4R0+wop6wECAAAAAADpty/oro2Htuiumaa&#10;6dLwoqpmOExMY9ETExID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50c9tyXNw829z59VU1W&#10;7WbXhY/i81h/6vTNPkq832vqgNCAAAAAZDb+JZzNe03EvRxs5GVYtXIjr7Ndymmf2JAdRIiIjhHR&#10;EdUAAAAAAAAAAAAAAAAAAAA1/mFp1nUth7jwL0RNvJ0zLtzx6eHasV8J+pPSA5lgAAAAACeu5jYm&#10;5zYzK4nhFnR8iuY8cTkY9HD/ABwF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h35Mm5OVs/G6rdFvPueHpqqnHp6fU7PQAq0AAAAAALYdyLc+POJuPa9yu&#10;Kcim5b1PGo49NdFVMWL0xH3M02/rgLSAAAAAAAAAAAAAAAAAAAA5/d5TfGJu/mtqGTg3Ivadpluj&#10;TMO9T0xXTYmqq5VE+Gmb1y52Z8McJARYAAAAA++DhX87Ox8LHjtZGVdos2afHXcqimmPryA6jYGH&#10;awsHHw7X71jWqLNv723TFMfsQA+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mpZdWbqOVmV&#10;cZqyb1y9Mzw48blU1dPD1QHmAAAAAffBy7uHm4+ZZ6L2NcovW5nq7VuqKo/ZgB0929reDr2hafrW&#10;BV28PUce3lWJ4xPrbtMVRE8PDHHhPlAZAAAAAAAAAAAAAAAAAAARv3hN8Ym0eVms367kU52p2a9N&#10;0219lVeyqJomqPa7c1V9PR0eUBzzAAAAAAFm+5BpFdzXd0axMcKMbFx8SJ8c5Fyq5PD1Pe8AL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U78mFc7ez86ImbfDPsVz0cIn8hVT9f131gFV&#10;gAAAAABndkby1rZu58HcWjXIozcKvtdirjNu7bq6K7VyImONFdPRP146QF/eVnOLaPMXSaMnS8im&#10;xqtuiJz9Hu1R74s1fZcI6POW+PVXTHDx8J6AG9AAAAAAAAAAAAAAAA+ObnYWBiXczOyLeLiWKe3e&#10;yL9dNu3RTH2VVdUxTTHqgKqc+u9Pj52HlbW2Deqmxfpm1qGvx2qJqonoqt4nVV09U3J/a/bAKuAA&#10;AAAACUu7VtCvcvN7RqaqJqxNJqnVcqrhxiIxZiq1x9W/NuAHQ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acr7u6Nm29y6bam5q+3IruXbdEcar&#10;uDXwm9HRHGZtTHnI8nb8MgKRAAAAAAAAAAAAAAD7WMzLx4mLF+5air2Xm6qqePDx8JAeizrmtWa4&#10;uWdQybdyOqui9cpnp8sSA+t3c+5btE27urZty3V7KirIuzE+rE1APHezs2/R2L+Rdu0cePZrrqqj&#10;j4+EyA+AAAAAAAAAAAAPri4uTl5NrFxbVd/Jv1027Fi3TNddddc8KaaaY4zMzM8IiAF9u7xyZtcu&#10;9sTf1GimrdGrU016lciYq8zRHTRjUTHRwo665jrq8cRSAl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bnlya03mVtrzNM0424dPiu5pGdPV2pjpsXeHGfNXJiOPh&#10;pnpjwxIFBtw7d1rbusZOja3iXMHUsSrsX8e5HTE9cTExxiqmqOmKonhMdMAMaAAAAAAAAAAAAAAA&#10;AAAAAAAAAAAAAAmHkf3d9e5g5NrVNTi5pm0bdX5TNmOF3J7M9NvGiqOnp6JuT62PLMcAF5NC0LSN&#10;A0jF0fR8WjC03Coi3j49uOFNNMfszMz0zM9Mz0z0g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ExwnpieuAFLe8j3esja2Zk7u2vjdvbGRX5zNw7VMzOBcq65iI/wAhVV1T9h7Hq4AK+gAA&#10;AAAAAAAAAAAAAAAAAAAAAAAAAAPZpGkaprGpY+maVi3c3UMqqKMfGsUzXXXVPiiPrz4gF1+793dM&#10;TYlujcG4qbeXu27T+SpjhXawaao9dRbnqquzx4VVx6lPRxmoC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Xmpyc2hzH0uMfV7XmNSsUzGDq1iIi/ZmfBP+ct8euir6nCekBSzmfyF39y/v&#10;XL2diTn6JEz5rWcSma7PDwedjpqs1ff9HimQEcAAAAAAAAAAAAAAAAAAAAAAAAAM3tTZW6926jGn&#10;bc0y/qWV0duLNPrLcT1VXblXCi3T5apiAFqOU3dB0jSq7Orb8uW9Vz6eFdvR7XGcO3MdMeeqnhN6&#10;fueijx9qAFj7Nm1ZtUWbNFNu1bpii3boiKaaaaY4RTTEdERE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y3bu26rdymK7dcTTXRVETTVTMcJiYnriQFZucXdFxs+7f1vl75vEyauNd/&#10;QLk9ixXPXPvauei3M/aVet8U0x0AKq65oOtaDqV3TNZwr2n59ieF3GyKJorjxTwnrifBMdEgPAAA&#10;AAAAAAAAAAAAAAAAAAAAAAAlnlj3bOYW+KrWXdsToehV8Kp1LNoqiquifDYsetrueSZ7NP3QC4fL&#10;Lk7srl3geZ0TF85qFymKcvVsjhXk3fDMdrhEUUcfsKOEePjPSA3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gIbBAAAA2gAAAA8AAABkcnMvZG93bnJldi54bWxEj81qwzAQhO+FvoPYQm6NXENCcSObtJCf&#10;UyA/D7CxtpaJtVItJXbePioUehxm5htmUY22EzfqQ+tYwds0A0FcO91yo+B0XL2+gwgRWWPnmBTc&#10;KUBVPj8tsNBu4D3dDrERCcKhQAUmRl9IGWpDFsPUeeLkfbveYkyyb6TucUhw28k8y+bSYstpwaCn&#10;L0P15XC1Cga/Pw8JPDvvwjr/2cjPXeaNUpOXcfkBItIY/8N/7a1WkMPvlXQD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zgIbBAAAA2gAAAA8AAAAAAAAAAAAAAAAAnwIA&#10;AGRycy9kb3ducmV2LnhtbFBLBQYAAAAABAAEAPcAAACNAwAAAAA=&#10;">
                <v:imagedata r:id="rId6" o:title=""/>
                <v:path arrowok="t"/>
              </v:shape>
              <v:shape id="Grafik 6" o:spid="_x0000_s1028" type="#_x0000_t75" style="position:absolute;left:47434;top:95;width:4572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d/jBAAAA2gAAAA8AAABkcnMvZG93bnJldi54bWxEj0GLwjAUhO8L/ofwBG9rugpFq1EWQehB&#10;cK2C10fzti3bvJQm1vjvzYLgcZiZb5j1NphWDNS7xrKCr2kCgri0uuFKweW8/1yAcB5ZY2uZFDzI&#10;wXYz+lhjpu2dTzQUvhIRwi5DBbX3XSalK2sy6Ka2I47er+0N+ij7Suoe7xFuWjlLklQabDgu1NjR&#10;rqbyr7gZBceDTfPwMxT54dodMfD8tpxflZqMw/cKhKfg3+FXO9cKUvi/Em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id/jBAAAA2gAAAA8AAAAAAAAAAAAAAAAAnwIA&#10;AGRycy9kb3ducmV2LnhtbFBLBQYAAAAABAAEAPcAAACNAwAAAAA=&#10;">
                <v:imagedata r:id="rId7" o:title=""/>
                <v:path arrowok="t"/>
              </v:shape>
              <v:shape id="Grafik 5" o:spid="_x0000_s1029" type="#_x0000_t75" style="position:absolute;left:30194;top:1428;width:1343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6lfDAAAA2gAAAA8AAABkcnMvZG93bnJldi54bWxEj0FrwkAUhO+C/2F5hd50U6G1RlfRltaS&#10;Q6HWi7dH9pkEs29D9jXGf+8KBY/DzHzDLFa9q1VHbag8G3gaJ6CIc28rLgzsfz9Gr6CCIFusPZOB&#10;CwVYLYeDBabWn/mHup0UKkI4pGigFGlSrUNeksMw9g1x9I6+dShRtoW2LZ4j3NV6kiQv2mHFcaHE&#10;ht5Kyk+7P2cgO8yqz/dsKzPJhOTbTbvjZmrM40O/noMS6uUe/m9/WQPPcLsSb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LqV8MAAADaAAAADwAAAAAAAAAAAAAAAACf&#10;AgAAZHJzL2Rvd25yZXYueG1sUEsFBgAAAAAEAAQA9wAAAI8DAAAAAA==&#10;">
                <v:imagedata r:id="rId8" o:title=""/>
                <v:path arrowok="t"/>
              </v:shape>
              <v:shape id="Grafik 1" o:spid="_x0000_s1030" type="#_x0000_t75" style="position:absolute;top:952;width:10096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qc+6AAAA2gAAAA8AAABkcnMvZG93bnJldi54bWxET80KwjAMvgu+Q4ngTTsVRaZVRFQ86qb3&#10;sMZtuKZjrTrf3gqCp/Dx/Wa5bk0lntS40rKC0TACQZxZXXKu4JLuB3MQziNrrCyTgjc5WK+6nSXG&#10;2r74TM/E5yKEsItRQeF9HUvpsoIMuqGtiQN3s41BH2CTS93gK4SbSo6jaCYNlhwaCqxpW1B2Tx5G&#10;wdSXnE6qzX33OM7T2Wlnkqs8KNXvtZsFCE+t/4t/7qMO8+H7yvfK1Q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xWKpz7oAAADaAAAADwAAAAAAAAAAAAAAAACfAgAAZHJzL2Rv&#10;d25yZXYueG1sUEsFBgAAAAAEAAQA9wAAAIYDAAAAAA==&#10;">
                <v:imagedata r:id="rId9" o:title=""/>
                <v:path arrowok="t"/>
              </v:shape>
              <v:shape id="Grafik 4" o:spid="_x0000_s1031" type="#_x0000_t75" style="position:absolute;left:12954;top:1238;width:13430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+sPFAAAA2gAAAA8AAABkcnMvZG93bnJldi54bWxEj09rAjEUxO9Cv0N4hV6KJtY/tVujiGVB&#10;EQ9qLT0+Nq+7SzcvyybV9dsboeBxmJnfMNN5aytxosaXjjX0ewoEceZMybmGz0PanYDwAdlg5Zg0&#10;XMjDfPbQmWJi3Jl3dNqHXEQI+wQ1FCHUiZQ+K8ii77maOHo/rrEYomxyaRo8R7it5ItSY2mx5LhQ&#10;YE3LgrLf/Z/VMHi1y7XLNm9H9f08SrcfKjVfSuunx3bxDiJQG+7h//bKaBjC7Uq8A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PrDxQAAANoAAAAPAAAAAAAAAAAAAAAA&#10;AJ8CAABkcnMvZG93bnJldi54bWxQSwUGAAAAAAQABAD3AAAAkQMAAAAA&#10;">
                <v:imagedata r:id="rId10" o:title=""/>
                <v:path arrowok="t"/>
              </v:shape>
              <w10:wrap type="tight"/>
            </v:group>
          </w:pict>
        </mc:Fallback>
      </mc:AlternateContent>
    </w:r>
    <w:r>
      <w:rPr>
        <w:lang w:val="ru"/>
      </w:rPr>
      <w:ptab w:relativeTo="margin" w:alignment="center" w:leader="none"/>
    </w:r>
    <w:r>
      <w:rPr>
        <w:lang w:val="ru"/>
      </w:rP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ocumentProtection w:edit="forms" w:enforcement="1" w:cryptProviderType="rsaAES" w:cryptAlgorithmClass="hash" w:cryptAlgorithmType="typeAny" w:cryptAlgorithmSid="14" w:cryptSpinCount="100000" w:hash="yy2Dfi/UPWHb0ILz//5B9c+27/P7nEbZS3jRCDucgHDj3Ylza1SPNQ4UbIocsXjs6s/u433SXgbeadZozqae4Q==" w:salt="QtMCZ1L/Ae6guHHf+kkv9g=="/>
  <w:defaultTabStop w:val="709"/>
  <w:autoHyphenation/>
  <w:hyphenationZone w:val="425"/>
  <w:characterSpacingControl w:val="doNotCompress"/>
  <w:hdrShapeDefaults>
    <o:shapedefaults v:ext="edit" spidmax="737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00A5"/>
    <w:rsid w:val="000015C0"/>
    <w:rsid w:val="00013934"/>
    <w:rsid w:val="000464F3"/>
    <w:rsid w:val="00064A33"/>
    <w:rsid w:val="000B161E"/>
    <w:rsid w:val="000B3F8C"/>
    <w:rsid w:val="000D5B52"/>
    <w:rsid w:val="00100D28"/>
    <w:rsid w:val="00106A36"/>
    <w:rsid w:val="001371E7"/>
    <w:rsid w:val="0016531B"/>
    <w:rsid w:val="00194FEB"/>
    <w:rsid w:val="00197AF2"/>
    <w:rsid w:val="001A2FD4"/>
    <w:rsid w:val="001B2EA8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46868"/>
    <w:rsid w:val="00361463"/>
    <w:rsid w:val="003737DD"/>
    <w:rsid w:val="0039143C"/>
    <w:rsid w:val="00393486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80450"/>
    <w:rsid w:val="006B631B"/>
    <w:rsid w:val="006B6736"/>
    <w:rsid w:val="007057C7"/>
    <w:rsid w:val="007074E5"/>
    <w:rsid w:val="0071234F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A0055F"/>
    <w:rsid w:val="00A07B58"/>
    <w:rsid w:val="00A268CE"/>
    <w:rsid w:val="00A850EF"/>
    <w:rsid w:val="00A87BB7"/>
    <w:rsid w:val="00A94AF7"/>
    <w:rsid w:val="00A95449"/>
    <w:rsid w:val="00AD50C2"/>
    <w:rsid w:val="00AD7346"/>
    <w:rsid w:val="00AE402E"/>
    <w:rsid w:val="00AE41F6"/>
    <w:rsid w:val="00AE47E7"/>
    <w:rsid w:val="00B31B58"/>
    <w:rsid w:val="00B36133"/>
    <w:rsid w:val="00B5452B"/>
    <w:rsid w:val="00B5669B"/>
    <w:rsid w:val="00B632BF"/>
    <w:rsid w:val="00BC7F22"/>
    <w:rsid w:val="00BD5939"/>
    <w:rsid w:val="00C04051"/>
    <w:rsid w:val="00C41F0F"/>
    <w:rsid w:val="00C75014"/>
    <w:rsid w:val="00CC595D"/>
    <w:rsid w:val="00CC66E3"/>
    <w:rsid w:val="00CE2C18"/>
    <w:rsid w:val="00CE6B32"/>
    <w:rsid w:val="00D14C4B"/>
    <w:rsid w:val="00D15B0A"/>
    <w:rsid w:val="00D27459"/>
    <w:rsid w:val="00D422A9"/>
    <w:rsid w:val="00D651EB"/>
    <w:rsid w:val="00D74917"/>
    <w:rsid w:val="00D8206F"/>
    <w:rsid w:val="00DB7F3F"/>
    <w:rsid w:val="00DE0D3E"/>
    <w:rsid w:val="00DE7414"/>
    <w:rsid w:val="00E500DB"/>
    <w:rsid w:val="00E94F99"/>
    <w:rsid w:val="00EF05D6"/>
    <w:rsid w:val="00F15D75"/>
    <w:rsid w:val="00F34BAF"/>
    <w:rsid w:val="00F40D60"/>
    <w:rsid w:val="00F445EC"/>
    <w:rsid w:val="00F449B6"/>
    <w:rsid w:val="00F44A4D"/>
    <w:rsid w:val="00F54C82"/>
    <w:rsid w:val="00F562F4"/>
    <w:rsid w:val="00F80627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3729"/>
    <o:shapelayout v:ext="edit">
      <o:idmap v:ext="edit" data="1"/>
    </o:shapelayout>
  </w:shapeDefaults>
  <w:decimalSymbol w:val=","/>
  <w:listSeparator w:val=";"/>
  <w14:docId w14:val="3EC78CC4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14.jpg"/><Relationship Id="rId7" Type="http://schemas.openxmlformats.org/officeDocument/2006/relationships/image" Target="media/image70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60.jpeg"/><Relationship Id="rId5" Type="http://schemas.openxmlformats.org/officeDocument/2006/relationships/image" Target="media/image16.jpg"/><Relationship Id="rId10" Type="http://schemas.openxmlformats.org/officeDocument/2006/relationships/image" Target="media/image10.jpeg"/><Relationship Id="rId4" Type="http://schemas.openxmlformats.org/officeDocument/2006/relationships/image" Target="media/image15.jpg"/><Relationship Id="rId9" Type="http://schemas.openxmlformats.org/officeDocument/2006/relationships/image" Target="media/image9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C64D58-94FB-4CAE-8B70-523E7579E4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B1C12A5B.dotm</Template>
  <TotalTime>0</TotalTime>
  <Pages>1</Pages>
  <Words>400</Words>
  <Characters>2525</Characters>
  <Application>Microsoft Office Word</Application>
  <DocSecurity>0</DocSecurity>
  <Lines>21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2920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Dahlkötter, E.</cp:lastModifiedBy>
  <cp:revision>13</cp:revision>
  <cp:lastPrinted>2021-03-30T14:21:00Z</cp:lastPrinted>
  <dcterms:created xsi:type="dcterms:W3CDTF">2021-03-31T10:50:00Z</dcterms:created>
  <dcterms:modified xsi:type="dcterms:W3CDTF">2021-04-16T13:51:00Z</dcterms:modified>
</cp:coreProperties>
</file>